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Hosttabelle"/>
        <w:tblW w:w="15169" w:type="dxa"/>
        <w:jc w:val="left"/>
        <w:tblInd w:w="-426" w:type="dxa"/>
        <w:tblLayout w:type="fixed"/>
        <w:tblLook w:val="04A0" w:firstRow="1" w:lastRow="0" w:firstColumn="1" w:lastColumn="0" w:noHBand="0" w:noVBand="1"/>
        <w:tblDescription w:val="Layouttabelle"/>
      </w:tblPr>
      <w:tblGrid>
        <w:gridCol w:w="4251"/>
        <w:gridCol w:w="570"/>
        <w:gridCol w:w="23"/>
        <w:gridCol w:w="546"/>
        <w:gridCol w:w="4792"/>
        <w:gridCol w:w="4987"/>
      </w:tblGrid>
      <w:tr w:rsidR="00EF7ECF" w:rsidRPr="00ED5B2E" w:rsidTr="00CA01E7">
        <w:trPr>
          <w:cantSplit/>
          <w:trHeight w:hRule="exact" w:val="10215"/>
          <w:tblHeader/>
          <w:jc w:val="left"/>
        </w:trPr>
        <w:tc>
          <w:tcPr>
            <w:tcW w:w="4251" w:type="dxa"/>
            <w:shd w:val="clear" w:color="auto" w:fill="auto"/>
            <w:tcMar>
              <w:top w:w="288" w:type="dxa"/>
              <w:right w:w="720" w:type="dxa"/>
            </w:tcMar>
          </w:tcPr>
          <w:p w:rsidR="00EF7ECF" w:rsidRPr="005468AC" w:rsidRDefault="00EF7ECF" w:rsidP="00EF7ECF">
            <w:pPr>
              <w:tabs>
                <w:tab w:val="left" w:pos="3544"/>
              </w:tabs>
              <w:ind w:right="-723"/>
              <w:rPr>
                <w:b/>
                <w:sz w:val="24"/>
                <w:szCs w:val="24"/>
              </w:rPr>
            </w:pPr>
            <w:r w:rsidRPr="005468AC">
              <w:rPr>
                <w:b/>
                <w:sz w:val="24"/>
                <w:szCs w:val="24"/>
              </w:rPr>
              <w:t xml:space="preserve">Unsere Buchungs- und </w:t>
            </w:r>
            <w:r w:rsidR="000E7A77" w:rsidRPr="005468AC">
              <w:rPr>
                <w:b/>
                <w:sz w:val="24"/>
                <w:szCs w:val="24"/>
              </w:rPr>
              <w:t>Öffnungszeiten:</w:t>
            </w:r>
          </w:p>
          <w:p w:rsidR="00EF7ECF" w:rsidRPr="00B32084" w:rsidRDefault="00EF7ECF" w:rsidP="00B32084">
            <w:pPr>
              <w:ind w:right="-444"/>
              <w:rPr>
                <w:color w:val="FF0000"/>
              </w:rPr>
            </w:pPr>
            <w:r w:rsidRPr="00B32084">
              <w:rPr>
                <w:color w:val="FF0000"/>
              </w:rPr>
              <w:t>Montag bis Freitag: 7:30- 16:30 Uhr</w:t>
            </w:r>
          </w:p>
          <w:p w:rsidR="00EF7ECF" w:rsidRPr="00B32084" w:rsidRDefault="00EF7ECF" w:rsidP="00B32084">
            <w:pPr>
              <w:tabs>
                <w:tab w:val="right" w:pos="9072"/>
              </w:tabs>
              <w:ind w:right="-444"/>
            </w:pPr>
            <w:r w:rsidRPr="00B32084">
              <w:rPr>
                <w:color w:val="00B050"/>
              </w:rPr>
              <w:t>Bei 25 Std.</w:t>
            </w:r>
            <w:r w:rsidRPr="00B32084">
              <w:t xml:space="preserve"> betreuen wir ihr Kind von </w:t>
            </w:r>
            <w:r w:rsidRPr="00B32084">
              <w:rPr>
                <w:color w:val="00B050"/>
              </w:rPr>
              <w:t xml:space="preserve">7:30 Uhr </w:t>
            </w:r>
            <w:r w:rsidRPr="00B32084">
              <w:t xml:space="preserve">bis spätestens </w:t>
            </w:r>
            <w:r w:rsidRPr="00B32084">
              <w:rPr>
                <w:color w:val="00B050"/>
              </w:rPr>
              <w:t>12:30 Uhr</w:t>
            </w:r>
            <w:r w:rsidRPr="00B32084">
              <w:t>.</w:t>
            </w:r>
            <w:r w:rsidRPr="00B32084">
              <w:tab/>
            </w:r>
          </w:p>
          <w:p w:rsidR="00EF7ECF" w:rsidRPr="00B32084" w:rsidRDefault="00EF7ECF" w:rsidP="00B32084">
            <w:pPr>
              <w:ind w:right="-444"/>
              <w:rPr>
                <w:color w:val="00B0F0"/>
              </w:rPr>
            </w:pPr>
            <w:r w:rsidRPr="00B32084">
              <w:rPr>
                <w:color w:val="auto"/>
              </w:rPr>
              <w:t>Bei</w:t>
            </w:r>
            <w:r w:rsidRPr="00B32084">
              <w:rPr>
                <w:color w:val="848484" w:themeColor="text2" w:themeTint="99"/>
              </w:rPr>
              <w:t xml:space="preserve"> </w:t>
            </w:r>
            <w:r w:rsidRPr="00B32084">
              <w:rPr>
                <w:color w:val="00B0F0"/>
              </w:rPr>
              <w:t xml:space="preserve">35 Std. </w:t>
            </w:r>
            <w:r w:rsidRPr="00B32084">
              <w:t xml:space="preserve">betreuen wir ihr Kind von </w:t>
            </w:r>
            <w:r w:rsidRPr="00B32084">
              <w:rPr>
                <w:color w:val="00B0F0"/>
              </w:rPr>
              <w:t>7:30 Uhr</w:t>
            </w:r>
            <w:r w:rsidRPr="00B32084">
              <w:rPr>
                <w:color w:val="848484" w:themeColor="text2" w:themeTint="99"/>
              </w:rPr>
              <w:t xml:space="preserve"> </w:t>
            </w:r>
            <w:r w:rsidRPr="00B32084">
              <w:t xml:space="preserve">bis spätestens </w:t>
            </w:r>
            <w:r w:rsidRPr="00B32084">
              <w:rPr>
                <w:color w:val="00B0F0"/>
              </w:rPr>
              <w:t>14:30 Uhr.</w:t>
            </w:r>
          </w:p>
          <w:p w:rsidR="00EF7ECF" w:rsidRPr="00B32084" w:rsidRDefault="00EF7ECF" w:rsidP="00B32084">
            <w:pPr>
              <w:ind w:right="-444"/>
              <w:rPr>
                <w:color w:val="7030A0"/>
              </w:rPr>
            </w:pPr>
            <w:r w:rsidRPr="00B32084">
              <w:rPr>
                <w:color w:val="7030A0"/>
              </w:rPr>
              <w:t xml:space="preserve">Bei 45 Std. </w:t>
            </w:r>
            <w:r w:rsidRPr="00B32084">
              <w:t xml:space="preserve">betreuen wir ihr Kind von </w:t>
            </w:r>
            <w:r w:rsidRPr="00B32084">
              <w:rPr>
                <w:color w:val="7030A0"/>
              </w:rPr>
              <w:t xml:space="preserve">7:30 Uhr </w:t>
            </w:r>
            <w:r w:rsidRPr="00B32084">
              <w:t xml:space="preserve">bis spätestens </w:t>
            </w:r>
            <w:r w:rsidRPr="00B32084">
              <w:rPr>
                <w:color w:val="7030A0"/>
              </w:rPr>
              <w:t>16:30 Uhr.</w:t>
            </w:r>
          </w:p>
          <w:p w:rsidR="00EF7ECF" w:rsidRPr="00B32084" w:rsidRDefault="00EF7ECF" w:rsidP="00B32084">
            <w:pPr>
              <w:ind w:right="-444"/>
            </w:pPr>
            <w:r w:rsidRPr="00B32084">
              <w:t>Unsere Bring- und Abholzeiten:</w:t>
            </w:r>
          </w:p>
          <w:p w:rsidR="00EF7ECF" w:rsidRPr="00B32084" w:rsidRDefault="00EF7ECF" w:rsidP="00B32084">
            <w:pPr>
              <w:ind w:right="-444"/>
              <w:rPr>
                <w:color w:val="FF0000"/>
              </w:rPr>
            </w:pPr>
            <w:r w:rsidRPr="00B32084">
              <w:t xml:space="preserve">Bringen können Sie Ihr Kind </w:t>
            </w:r>
            <w:r w:rsidRPr="00B32084">
              <w:rPr>
                <w:u w:val="single"/>
              </w:rPr>
              <w:t>bei allen Buchungszeiten</w:t>
            </w:r>
            <w:r w:rsidRPr="00B32084">
              <w:t xml:space="preserve"> montags bis freitags von </w:t>
            </w:r>
            <w:r w:rsidRPr="00B32084">
              <w:rPr>
                <w:color w:val="FF0000"/>
              </w:rPr>
              <w:t>7:30 Uhr bis spätestens 9:00 Uhr.</w:t>
            </w:r>
          </w:p>
          <w:p w:rsidR="00EF7ECF" w:rsidRPr="00B32084" w:rsidRDefault="00EF7ECF" w:rsidP="00B32084">
            <w:pPr>
              <w:ind w:right="-444"/>
              <w:rPr>
                <w:color w:val="FF0000"/>
              </w:rPr>
            </w:pPr>
            <w:r w:rsidRPr="00B32084">
              <w:t xml:space="preserve">Abholen können Sie ihr Kind </w:t>
            </w:r>
            <w:r w:rsidRPr="00B32084">
              <w:rPr>
                <w:u w:val="single"/>
              </w:rPr>
              <w:t xml:space="preserve">bei allen Buchungszeiten </w:t>
            </w:r>
            <w:r w:rsidRPr="00B32084">
              <w:rPr>
                <w:color w:val="FF0000"/>
              </w:rPr>
              <w:t>ab 12 Uhr bis zum Ende der Buchungszeit.</w:t>
            </w:r>
          </w:p>
          <w:p w:rsidR="00EF7ECF" w:rsidRPr="00B32084" w:rsidRDefault="00EF7ECF" w:rsidP="00B32084">
            <w:pPr>
              <w:ind w:right="-444"/>
              <w:rPr>
                <w:color w:val="FF0000"/>
              </w:rPr>
            </w:pPr>
            <w:r w:rsidRPr="00B32084">
              <w:t xml:space="preserve">Unsere Mittagszeit beginnt gegen </w:t>
            </w:r>
            <w:r w:rsidRPr="00B32084">
              <w:rPr>
                <w:color w:val="FF0000"/>
              </w:rPr>
              <w:t>12 Uhr.</w:t>
            </w:r>
            <w:r w:rsidR="00B32084">
              <w:rPr>
                <w:color w:val="FF0000"/>
              </w:rPr>
              <w:t xml:space="preserve"> </w:t>
            </w:r>
            <w:r w:rsidRPr="00B32084">
              <w:t>Sollte ihr Kind bei uns „warmessen“</w:t>
            </w:r>
            <w:r w:rsidR="000E7A77" w:rsidRPr="00B32084">
              <w:t>,</w:t>
            </w:r>
            <w:r w:rsidRPr="00B32084">
              <w:t xml:space="preserve"> dann können Sie es nach dem Mittagessen gegen </w:t>
            </w:r>
            <w:r w:rsidRPr="00B32084">
              <w:rPr>
                <w:color w:val="FF0000"/>
              </w:rPr>
              <w:t xml:space="preserve">13:30 Uhr </w:t>
            </w:r>
            <w:r w:rsidRPr="00B32084">
              <w:t xml:space="preserve">abholen. </w:t>
            </w:r>
          </w:p>
          <w:p w:rsidR="00EF7ECF" w:rsidRPr="00C15FE1" w:rsidRDefault="00EF7ECF" w:rsidP="00EF7ECF">
            <w:pPr>
              <w:rPr>
                <w:b/>
              </w:rPr>
            </w:pPr>
          </w:p>
          <w:p w:rsidR="00EF7ECF" w:rsidRDefault="00EF7ECF" w:rsidP="00EF7ECF"/>
          <w:p w:rsidR="00EF7ECF" w:rsidRPr="00ED5B2E" w:rsidRDefault="00EF7ECF" w:rsidP="00EF7ECF">
            <w:pPr>
              <w:pStyle w:val="Blocktext"/>
              <w:ind w:right="0"/>
            </w:pPr>
          </w:p>
        </w:tc>
        <w:tc>
          <w:tcPr>
            <w:tcW w:w="570" w:type="dxa"/>
          </w:tcPr>
          <w:p w:rsidR="00EF7ECF" w:rsidRPr="00ED5B2E" w:rsidRDefault="00EF7ECF" w:rsidP="00CE1E3B">
            <w:pPr>
              <w:pStyle w:val="Blocktext"/>
            </w:pPr>
          </w:p>
        </w:tc>
        <w:tc>
          <w:tcPr>
            <w:tcW w:w="23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EF7ECF" w:rsidRPr="00ED5B2E" w:rsidRDefault="00EF7ECF" w:rsidP="00CE1E3B">
            <w:pPr>
              <w:pStyle w:val="Blocktext"/>
            </w:pPr>
          </w:p>
        </w:tc>
        <w:tc>
          <w:tcPr>
            <w:tcW w:w="546" w:type="dxa"/>
            <w:tcMar>
              <w:top w:w="288" w:type="dxa"/>
              <w:right w:w="432" w:type="dxa"/>
            </w:tcMar>
            <w:textDirection w:val="btLr"/>
          </w:tcPr>
          <w:p w:rsidR="00EF7ECF" w:rsidRPr="00ED5B2E" w:rsidRDefault="00EF7ECF" w:rsidP="00EF7ECF">
            <w:pPr>
              <w:pStyle w:val="Empfnger"/>
            </w:pPr>
          </w:p>
        </w:tc>
        <w:tc>
          <w:tcPr>
            <w:tcW w:w="4792" w:type="dxa"/>
            <w:tcBorders>
              <w:right w:val="single" w:sz="2" w:space="0" w:color="BFBFBF" w:themeColor="background1" w:themeShade="BF"/>
            </w:tcBorders>
          </w:tcPr>
          <w:sdt>
            <w:sdtPr>
              <w:alias w:val="Überschrift 1 eingeben:"/>
              <w:tag w:val="Überschrift 1 eingeben:"/>
              <w:id w:val="-1175949836"/>
              <w:placeholder>
                <w:docPart w:val="E93B5780032546BF87913260945233C6"/>
              </w:placeholder>
              <w:temporary/>
              <w:showingPlcHdr/>
              <w15:appearance w15:val="hidden"/>
            </w:sdtPr>
            <w:sdtEndPr/>
            <w:sdtContent>
              <w:p w:rsidR="00EF7ECF" w:rsidRPr="00ED5B2E" w:rsidRDefault="00EF7ECF" w:rsidP="00EF7ECF">
                <w:pPr>
                  <w:pStyle w:val="berschrift1"/>
                </w:pPr>
                <w:r w:rsidRPr="00ED5B2E">
                  <w:rPr>
                    <w:lang w:bidi="de-DE"/>
                  </w:rPr>
                  <w:t>Kontakt</w:t>
                </w:r>
              </w:p>
            </w:sdtContent>
          </w:sdt>
          <w:sdt>
            <w:sdtPr>
              <w:id w:val="883065717"/>
              <w:placeholder>
                <w:docPart w:val="A6EF3D819E64452A8581A9CC33C7A4A6"/>
              </w:placeholder>
              <w15:appearance w15:val="hidden"/>
            </w:sdtPr>
            <w:sdtEndPr/>
            <w:sdtContent>
              <w:p w:rsidR="000B66B6" w:rsidRDefault="000B66B6" w:rsidP="00EF7ECF">
                <w:pPr>
                  <w:pStyle w:val="Kontaktinfos"/>
                </w:pPr>
              </w:p>
              <w:p w:rsidR="000E7A77" w:rsidRDefault="000E7A77" w:rsidP="00EF7ECF">
                <w:pPr>
                  <w:pStyle w:val="Kontaktinfos"/>
                </w:pPr>
                <w:r>
                  <w:t>Katholischer</w:t>
                </w:r>
                <w:r w:rsidR="000B66B6">
                  <w:t xml:space="preserve"> Kindergarten </w:t>
                </w:r>
              </w:p>
              <w:p w:rsidR="000E7A77" w:rsidRDefault="000B66B6" w:rsidP="00EF7ECF">
                <w:pPr>
                  <w:pStyle w:val="Kontaktinfos"/>
                </w:pPr>
                <w:r>
                  <w:t>St. Meinolf</w:t>
                </w:r>
              </w:p>
              <w:p w:rsidR="00EF7ECF" w:rsidRPr="00ED5B2E" w:rsidRDefault="000E7A77" w:rsidP="00EF7ECF">
                <w:pPr>
                  <w:pStyle w:val="Kontaktinfos"/>
                </w:pPr>
                <w:r>
                  <w:t>Familienzentrum Altenhagen</w:t>
                </w:r>
              </w:p>
            </w:sdtContent>
          </w:sdt>
          <w:p w:rsidR="00EF7ECF" w:rsidRDefault="000B66B6" w:rsidP="00EF7ECF">
            <w:pPr>
              <w:pStyle w:val="Absenderadresse"/>
              <w:rPr>
                <w:lang w:bidi="de-DE"/>
              </w:rPr>
            </w:pPr>
            <w:r>
              <w:rPr>
                <w:lang w:bidi="de-DE"/>
              </w:rPr>
              <w:t>Pfefferstück 39</w:t>
            </w:r>
            <w:r>
              <w:rPr>
                <w:lang w:bidi="de-DE"/>
              </w:rPr>
              <w:br/>
              <w:t>58097 Hagen</w:t>
            </w:r>
          </w:p>
          <w:p w:rsidR="000B66B6" w:rsidRDefault="000B66B6" w:rsidP="00EF7ECF">
            <w:pPr>
              <w:pStyle w:val="Absenderadresse"/>
              <w:rPr>
                <w:lang w:bidi="de-DE"/>
              </w:rPr>
            </w:pPr>
            <w:r>
              <w:rPr>
                <w:lang w:bidi="de-DE"/>
              </w:rPr>
              <w:t>02331/ 81914</w:t>
            </w:r>
          </w:p>
          <w:p w:rsidR="000B66B6" w:rsidRPr="00ED5B2E" w:rsidRDefault="000B66B6" w:rsidP="00EF7ECF">
            <w:pPr>
              <w:pStyle w:val="Absenderadresse"/>
            </w:pPr>
          </w:p>
          <w:p w:rsidR="00EF7ECF" w:rsidRDefault="003438F4" w:rsidP="00EF7ECF">
            <w:pPr>
              <w:pStyle w:val="Kontaktinfos"/>
              <w:rPr>
                <w:sz w:val="20"/>
                <w:szCs w:val="20"/>
              </w:rPr>
            </w:pPr>
            <w:hyperlink r:id="rId13" w:history="1">
              <w:r w:rsidR="00AB42DD" w:rsidRPr="007D14B0">
                <w:rPr>
                  <w:rStyle w:val="Hyperlink"/>
                  <w:sz w:val="20"/>
                  <w:szCs w:val="20"/>
                </w:rPr>
                <w:t>meinolf-hagen@kath-kitas-ruhr-mark.de</w:t>
              </w:r>
            </w:hyperlink>
          </w:p>
          <w:p w:rsidR="00AB42DD" w:rsidRPr="000E7A77" w:rsidRDefault="000E7A77" w:rsidP="00EF7ECF">
            <w:pPr>
              <w:pStyle w:val="Kontaktinfos"/>
              <w:rPr>
                <w:color w:val="2B7471" w:themeColor="accent1" w:themeShade="80"/>
                <w:sz w:val="20"/>
                <w:szCs w:val="20"/>
                <w:u w:val="single"/>
              </w:rPr>
            </w:pPr>
            <w:r w:rsidRPr="000E7A77">
              <w:rPr>
                <w:color w:val="2B7471" w:themeColor="accent1" w:themeShade="80"/>
                <w:sz w:val="20"/>
                <w:szCs w:val="20"/>
                <w:u w:val="single"/>
              </w:rPr>
              <w:t>www.</w:t>
            </w:r>
            <w:r w:rsidR="00AB42DD" w:rsidRPr="000E7A77">
              <w:rPr>
                <w:color w:val="2B7471" w:themeColor="accent1" w:themeShade="80"/>
                <w:sz w:val="20"/>
                <w:szCs w:val="20"/>
                <w:u w:val="single"/>
              </w:rPr>
              <w:t>kita-meinolf-hagen.de</w:t>
            </w:r>
          </w:p>
          <w:p w:rsidR="005468AC" w:rsidRDefault="005468AC" w:rsidP="00EF7ECF">
            <w:pPr>
              <w:pStyle w:val="Kontaktinfos"/>
              <w:rPr>
                <w:sz w:val="20"/>
                <w:szCs w:val="20"/>
              </w:rPr>
            </w:pPr>
          </w:p>
          <w:p w:rsidR="005468AC" w:rsidRPr="000E7A77" w:rsidRDefault="005468AC" w:rsidP="00EF7ECF">
            <w:pPr>
              <w:pStyle w:val="Kontaktinfos"/>
            </w:pPr>
            <w:r w:rsidRPr="000E7A77">
              <w:t>Ansprechpartnerin: Natalie Knaps</w:t>
            </w:r>
          </w:p>
          <w:p w:rsidR="00AB42DD" w:rsidRDefault="00AB42DD" w:rsidP="00EF7ECF">
            <w:pPr>
              <w:pStyle w:val="Kontaktinfos"/>
              <w:rPr>
                <w:sz w:val="20"/>
                <w:szCs w:val="20"/>
              </w:rPr>
            </w:pPr>
          </w:p>
          <w:p w:rsidR="00AB42DD" w:rsidRDefault="00AB42DD" w:rsidP="00EF7ECF">
            <w:pPr>
              <w:pStyle w:val="Kontaktinfos"/>
              <w:rPr>
                <w:sz w:val="20"/>
                <w:szCs w:val="20"/>
              </w:rPr>
            </w:pPr>
          </w:p>
          <w:p w:rsidR="00AB42DD" w:rsidRDefault="00AB42DD" w:rsidP="00EF7ECF">
            <w:pPr>
              <w:pStyle w:val="Kontaktinfos"/>
              <w:rPr>
                <w:sz w:val="20"/>
                <w:szCs w:val="20"/>
              </w:rPr>
            </w:pPr>
          </w:p>
          <w:p w:rsidR="00AB42DD" w:rsidRDefault="00AB42DD" w:rsidP="00EF7ECF">
            <w:pPr>
              <w:pStyle w:val="Kontaktinfos"/>
              <w:rPr>
                <w:sz w:val="24"/>
                <w:szCs w:val="24"/>
              </w:rPr>
            </w:pPr>
            <w:r w:rsidRPr="000E7A77">
              <w:rPr>
                <w:sz w:val="24"/>
                <w:szCs w:val="24"/>
              </w:rPr>
              <w:t>Träger</w:t>
            </w:r>
          </w:p>
          <w:p w:rsidR="00F67DE0" w:rsidRPr="000E7A77" w:rsidRDefault="00F67DE0" w:rsidP="00EF7ECF">
            <w:pPr>
              <w:pStyle w:val="Kontaktinfos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F11FF11" wp14:editId="007321D2">
                  <wp:simplePos x="0" y="0"/>
                  <wp:positionH relativeFrom="column">
                    <wp:posOffset>1416685</wp:posOffset>
                  </wp:positionH>
                  <wp:positionV relativeFrom="paragraph">
                    <wp:posOffset>-262890</wp:posOffset>
                  </wp:positionV>
                  <wp:extent cx="1246353" cy="472440"/>
                  <wp:effectExtent l="0" t="0" r="0" b="3810"/>
                  <wp:wrapTight wrapText="bothSides">
                    <wp:wrapPolygon edited="0">
                      <wp:start x="0" y="0"/>
                      <wp:lineTo x="0" y="20903"/>
                      <wp:lineTo x="21138" y="20903"/>
                      <wp:lineTo x="21138" y="0"/>
                      <wp:lineTo x="0" y="0"/>
                    </wp:wrapPolygon>
                  </wp:wrapTight>
                  <wp:docPr id="4" name="Bild 2" descr="Beschreibung: logo-kita-ruhr-mark-ef-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logo-kita-ruhr-mark-ef-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353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E7A77" w:rsidRDefault="000E7A77" w:rsidP="00EF7ECF">
            <w:pPr>
              <w:pStyle w:val="Kontaktinfos"/>
              <w:rPr>
                <w:sz w:val="20"/>
                <w:szCs w:val="20"/>
              </w:rPr>
            </w:pPr>
          </w:p>
          <w:p w:rsidR="000E7A77" w:rsidRPr="000E7A77" w:rsidRDefault="000E7A77" w:rsidP="00EF7ECF">
            <w:pPr>
              <w:pStyle w:val="Kontaktinfos"/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  <w:r w:rsidRPr="000E7A77">
              <w:rPr>
                <w:rFonts w:asciiTheme="minorHAnsi" w:hAnsiTheme="minorHAnsi" w:cs="Arial"/>
                <w:color w:val="000000"/>
                <w:shd w:val="clear" w:color="auto" w:fill="FFFFFF"/>
              </w:rPr>
              <w:t>Katholische Kindertageseinrichtungen</w:t>
            </w:r>
          </w:p>
          <w:p w:rsidR="000E7A77" w:rsidRPr="000E7A77" w:rsidRDefault="000E7A77" w:rsidP="00EF7ECF">
            <w:pPr>
              <w:pStyle w:val="Kontaktinfos"/>
              <w:rPr>
                <w:rFonts w:asciiTheme="minorHAnsi" w:hAnsiTheme="minorHAnsi" w:cs="Arial"/>
                <w:color w:val="000000"/>
                <w:shd w:val="clear" w:color="auto" w:fill="FFFFFF"/>
              </w:rPr>
            </w:pPr>
            <w:r w:rsidRPr="000E7A77">
              <w:rPr>
                <w:rFonts w:asciiTheme="minorHAnsi" w:hAnsiTheme="minorHAnsi" w:cs="Arial"/>
                <w:color w:val="000000"/>
                <w:shd w:val="clear" w:color="auto" w:fill="FFFFFF"/>
              </w:rPr>
              <w:t>Ruhr-Mark gem. GmbH</w:t>
            </w:r>
            <w:r w:rsidRPr="000E7A77">
              <w:rPr>
                <w:rFonts w:asciiTheme="minorHAnsi" w:hAnsiTheme="minorHAnsi" w:cs="Arial"/>
                <w:color w:val="000000"/>
              </w:rPr>
              <w:br/>
            </w:r>
            <w:r w:rsidRPr="000E7A77">
              <w:rPr>
                <w:rFonts w:asciiTheme="minorHAnsi" w:hAnsiTheme="minorHAnsi" w:cs="Arial"/>
                <w:color w:val="000000"/>
                <w:shd w:val="clear" w:color="auto" w:fill="FFFFFF"/>
              </w:rPr>
              <w:t>Hochstr. 83 a</w:t>
            </w:r>
            <w:r w:rsidRPr="000E7A77">
              <w:rPr>
                <w:rFonts w:asciiTheme="minorHAnsi" w:hAnsiTheme="minorHAnsi" w:cs="Arial"/>
                <w:color w:val="000000"/>
              </w:rPr>
              <w:br/>
            </w:r>
            <w:r w:rsidRPr="000E7A77">
              <w:rPr>
                <w:rFonts w:asciiTheme="minorHAnsi" w:hAnsiTheme="minorHAnsi" w:cs="Arial"/>
                <w:color w:val="000000"/>
                <w:shd w:val="clear" w:color="auto" w:fill="FFFFFF"/>
              </w:rPr>
              <w:t>58095 Hagen</w:t>
            </w:r>
            <w:r w:rsidRPr="000E7A77">
              <w:rPr>
                <w:rFonts w:asciiTheme="minorHAnsi" w:hAnsiTheme="minorHAnsi" w:cs="Arial"/>
                <w:color w:val="000000"/>
              </w:rPr>
              <w:br/>
            </w:r>
            <w:r w:rsidRPr="000E7A77">
              <w:rPr>
                <w:rFonts w:asciiTheme="minorHAnsi" w:hAnsiTheme="minorHAnsi" w:cs="Arial"/>
                <w:color w:val="000000"/>
                <w:shd w:val="clear" w:color="auto" w:fill="FFFFFF"/>
              </w:rPr>
              <w:t>Tel 02331 9197-00</w:t>
            </w:r>
            <w:r w:rsidRPr="000E7A77">
              <w:rPr>
                <w:rFonts w:asciiTheme="minorHAnsi" w:hAnsiTheme="minorHAnsi" w:cs="Arial"/>
                <w:color w:val="000000"/>
              </w:rPr>
              <w:br/>
            </w:r>
            <w:r w:rsidRPr="000E7A77">
              <w:rPr>
                <w:rFonts w:asciiTheme="minorHAnsi" w:hAnsiTheme="minorHAnsi" w:cs="Arial"/>
                <w:color w:val="000000"/>
                <w:shd w:val="clear" w:color="auto" w:fill="FFFFFF"/>
              </w:rPr>
              <w:t>Fax 02331 9197-20</w:t>
            </w:r>
          </w:p>
          <w:p w:rsidR="000E7A77" w:rsidRDefault="000E7A77" w:rsidP="00EF7ECF">
            <w:pPr>
              <w:pStyle w:val="Kontaktinfos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hyperlink r:id="rId15" w:history="1">
              <w:r>
                <w:rPr>
                  <w:rStyle w:val="Hyperlink"/>
                  <w:rFonts w:ascii="Arial" w:hAnsi="Arial" w:cs="Arial"/>
                  <w:color w:val="007757"/>
                  <w:sz w:val="23"/>
                  <w:szCs w:val="23"/>
                  <w:shd w:val="clear" w:color="auto" w:fill="FFFFFF"/>
                </w:rPr>
                <w:t>info(at)kath-kitas-ruhr-mark.de</w:t>
              </w:r>
            </w:hyperlink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hyperlink r:id="rId16" w:tgtFrame="_blank" w:history="1">
              <w:r>
                <w:rPr>
                  <w:rStyle w:val="Hyperlink"/>
                  <w:rFonts w:ascii="Arial" w:hAnsi="Arial" w:cs="Arial"/>
                  <w:color w:val="007757"/>
                  <w:sz w:val="23"/>
                  <w:szCs w:val="23"/>
                  <w:shd w:val="clear" w:color="auto" w:fill="FFFFFF"/>
                </w:rPr>
                <w:t>www.kath-kitas-ruhr-mark.de</w:t>
              </w:r>
            </w:hyperlink>
          </w:p>
          <w:p w:rsidR="00AB42DD" w:rsidRDefault="00AB42DD" w:rsidP="00EF7ECF">
            <w:pPr>
              <w:pStyle w:val="Kontaktinfos"/>
              <w:rPr>
                <w:sz w:val="20"/>
                <w:szCs w:val="20"/>
              </w:rPr>
            </w:pPr>
          </w:p>
          <w:p w:rsidR="00AB42DD" w:rsidRDefault="00AB42DD" w:rsidP="00EF7ECF">
            <w:pPr>
              <w:pStyle w:val="Kontaktinfos"/>
              <w:rPr>
                <w:sz w:val="20"/>
                <w:szCs w:val="20"/>
              </w:rPr>
            </w:pPr>
          </w:p>
          <w:p w:rsidR="00AB42DD" w:rsidRDefault="00AB42DD" w:rsidP="00EF7ECF">
            <w:pPr>
              <w:pStyle w:val="Kontaktinfos"/>
              <w:rPr>
                <w:sz w:val="20"/>
                <w:szCs w:val="20"/>
              </w:rPr>
            </w:pPr>
          </w:p>
          <w:p w:rsidR="00AB42DD" w:rsidRDefault="00AB42DD" w:rsidP="00EF7ECF">
            <w:pPr>
              <w:pStyle w:val="Kontaktinfos"/>
              <w:rPr>
                <w:sz w:val="20"/>
                <w:szCs w:val="20"/>
              </w:rPr>
            </w:pPr>
          </w:p>
          <w:p w:rsidR="00AB42DD" w:rsidRDefault="00AB42DD" w:rsidP="00EF7ECF">
            <w:pPr>
              <w:pStyle w:val="Kontaktinfos"/>
              <w:rPr>
                <w:sz w:val="20"/>
                <w:szCs w:val="20"/>
              </w:rPr>
            </w:pPr>
          </w:p>
          <w:p w:rsidR="00AB42DD" w:rsidRPr="00AB42DD" w:rsidRDefault="00AB42DD" w:rsidP="00EF7ECF">
            <w:pPr>
              <w:pStyle w:val="Kontaktinfos"/>
              <w:rPr>
                <w:sz w:val="20"/>
                <w:szCs w:val="20"/>
              </w:rPr>
            </w:pPr>
          </w:p>
          <w:p w:rsidR="00AB42DD" w:rsidRDefault="00AB42DD" w:rsidP="00AB42DD">
            <w:pPr>
              <w:pStyle w:val="Empfnger"/>
              <w:ind w:left="0"/>
            </w:pPr>
          </w:p>
          <w:p w:rsidR="00AB42DD" w:rsidRDefault="00AB42DD" w:rsidP="00AB42DD"/>
          <w:p w:rsidR="00EF7ECF" w:rsidRPr="00AB42DD" w:rsidRDefault="00AB42DD" w:rsidP="00AB42DD">
            <w:pPr>
              <w:tabs>
                <w:tab w:val="left" w:pos="1545"/>
              </w:tabs>
            </w:pPr>
            <w:r>
              <w:tab/>
            </w:r>
          </w:p>
        </w:tc>
        <w:tc>
          <w:tcPr>
            <w:tcW w:w="4987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0B66B6" w:rsidRDefault="000B66B6" w:rsidP="00CE1E3B">
            <w:pPr>
              <w:pStyle w:val="Titel"/>
              <w:rPr>
                <w:sz w:val="44"/>
                <w:szCs w:val="44"/>
              </w:rPr>
            </w:pPr>
          </w:p>
          <w:p w:rsidR="000B66B6" w:rsidRDefault="00EF7ECF" w:rsidP="00AB42DD">
            <w:pPr>
              <w:pStyle w:val="Titel"/>
              <w:jc w:val="center"/>
              <w:rPr>
                <w:color w:val="41ADA9" w:themeColor="accent1" w:themeShade="BF"/>
                <w:sz w:val="44"/>
                <w:szCs w:val="44"/>
              </w:rPr>
            </w:pPr>
            <w:r w:rsidRPr="00AB42DD">
              <w:rPr>
                <w:color w:val="41ADA9" w:themeColor="accent1" w:themeShade="BF"/>
                <w:sz w:val="40"/>
                <w:szCs w:val="40"/>
              </w:rPr>
              <w:t xml:space="preserve">Katholischer </w:t>
            </w:r>
            <w:r w:rsidRPr="000B66B6">
              <w:rPr>
                <w:color w:val="41ADA9" w:themeColor="accent1" w:themeShade="BF"/>
                <w:sz w:val="44"/>
                <w:szCs w:val="44"/>
              </w:rPr>
              <w:t>Kindergarten</w:t>
            </w:r>
          </w:p>
          <w:p w:rsidR="000B66B6" w:rsidRDefault="00EF7ECF" w:rsidP="00AB42DD">
            <w:pPr>
              <w:pStyle w:val="Titel"/>
              <w:jc w:val="center"/>
              <w:rPr>
                <w:color w:val="41ADA9" w:themeColor="accent1" w:themeShade="BF"/>
                <w:sz w:val="44"/>
                <w:szCs w:val="44"/>
              </w:rPr>
            </w:pPr>
            <w:r w:rsidRPr="000B66B6">
              <w:rPr>
                <w:color w:val="41ADA9" w:themeColor="accent1" w:themeShade="BF"/>
                <w:sz w:val="44"/>
                <w:szCs w:val="44"/>
              </w:rPr>
              <w:t>St. Meinolf</w:t>
            </w:r>
          </w:p>
          <w:p w:rsidR="000B66B6" w:rsidRDefault="000B66B6" w:rsidP="00CE1E3B">
            <w:pPr>
              <w:pStyle w:val="Titel"/>
              <w:rPr>
                <w:color w:val="41ADA9" w:themeColor="accent1" w:themeShade="BF"/>
                <w:sz w:val="44"/>
                <w:szCs w:val="44"/>
              </w:rPr>
            </w:pPr>
          </w:p>
          <w:p w:rsidR="00EF7ECF" w:rsidRPr="000B66B6" w:rsidRDefault="00EF7ECF" w:rsidP="00AB42DD">
            <w:pPr>
              <w:pStyle w:val="Titel"/>
              <w:jc w:val="center"/>
              <w:rPr>
                <w:color w:val="ABDFDD" w:themeColor="accent1" w:themeTint="99"/>
                <w:sz w:val="32"/>
                <w:szCs w:val="32"/>
              </w:rPr>
            </w:pPr>
            <w:r w:rsidRPr="000B66B6">
              <w:rPr>
                <w:noProof/>
                <w:color w:val="ABDFDD" w:themeColor="accent1" w:themeTint="99"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63360" behindDoc="1" locked="1" layoutInCell="1" allowOverlap="1" wp14:anchorId="1B80CC4B" wp14:editId="372A25D3">
                  <wp:simplePos x="0" y="0"/>
                  <wp:positionH relativeFrom="margin">
                    <wp:posOffset>-1426845</wp:posOffset>
                  </wp:positionH>
                  <wp:positionV relativeFrom="margin">
                    <wp:posOffset>62230</wp:posOffset>
                  </wp:positionV>
                  <wp:extent cx="885825" cy="994410"/>
                  <wp:effectExtent l="0" t="0" r="9525" b="0"/>
                  <wp:wrapNone/>
                  <wp:docPr id="1" name="Grafik 1" descr="LOGOFar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Far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66B6" w:rsidRPr="000B66B6">
              <w:rPr>
                <w:color w:val="ABDFDD" w:themeColor="accent1" w:themeTint="99"/>
                <w:sz w:val="32"/>
                <w:szCs w:val="32"/>
              </w:rPr>
              <w:t>Familienzentrum Altenhagen</w:t>
            </w:r>
          </w:p>
          <w:p w:rsidR="000B66B6" w:rsidRDefault="00A7023E" w:rsidP="00CE1E3B">
            <w:pPr>
              <w:pStyle w:val="Titel"/>
              <w:rPr>
                <w:sz w:val="44"/>
                <w:szCs w:val="44"/>
              </w:rPr>
            </w:pPr>
            <w:r w:rsidRPr="000B66B6">
              <w:rPr>
                <w:noProof/>
                <w:lang w:eastAsia="de-DE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486410</wp:posOffset>
                  </wp:positionV>
                  <wp:extent cx="2667000" cy="2143125"/>
                  <wp:effectExtent l="0" t="0" r="0" b="9525"/>
                  <wp:wrapTight wrapText="bothSides">
                    <wp:wrapPolygon edited="0">
                      <wp:start x="0" y="0"/>
                      <wp:lineTo x="0" y="21504"/>
                      <wp:lineTo x="21446" y="21504"/>
                      <wp:lineTo x="21446" y="0"/>
                      <wp:lineTo x="0" y="0"/>
                    </wp:wrapPolygon>
                  </wp:wrapTight>
                  <wp:docPr id="2" name="Grafik 2" descr="C:\Users\natalie.knaps\AppData\Local\Microsoft\Windows\INetCache\Content.Outlook\04XXSL3J\IMG-20191113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alie.knaps\AppData\Local\Microsoft\Windows\INetCache\Content.Outlook\04XXSL3J\IMG-20191113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66B6" w:rsidRDefault="000B66B6" w:rsidP="00F63EEF">
            <w:pPr>
              <w:pStyle w:val="Untertitel"/>
            </w:pPr>
            <w:bookmarkStart w:id="0" w:name="_GoBack"/>
            <w:bookmarkEnd w:id="0"/>
          </w:p>
          <w:p w:rsidR="000B66B6" w:rsidRDefault="0026384D" w:rsidP="00F63EEF">
            <w:pPr>
              <w:pStyle w:val="Untertitel"/>
            </w:pPr>
            <w:r>
              <w:t xml:space="preserve">                </w:t>
            </w:r>
            <w:proofErr w:type="gramStart"/>
            <w:r>
              <w:t>„ Integration</w:t>
            </w:r>
            <w:proofErr w:type="gramEnd"/>
            <w:r>
              <w:t>“</w:t>
            </w:r>
          </w:p>
          <w:p w:rsidR="00AB42DD" w:rsidRDefault="00AB42DD" w:rsidP="00F63EEF">
            <w:pPr>
              <w:pStyle w:val="Untertitel"/>
            </w:pPr>
          </w:p>
          <w:p w:rsidR="00AB42DD" w:rsidRPr="00AB42DD" w:rsidRDefault="00AB42DD" w:rsidP="00AB42DD"/>
          <w:p w:rsidR="00AB42DD" w:rsidRPr="00AB42DD" w:rsidRDefault="00AB42DD" w:rsidP="00AB42DD"/>
          <w:p w:rsidR="00EF7ECF" w:rsidRPr="00AB42DD" w:rsidRDefault="00AB42DD" w:rsidP="00AB42DD">
            <w:pPr>
              <w:tabs>
                <w:tab w:val="left" w:pos="3345"/>
              </w:tabs>
            </w:pPr>
            <w:r>
              <w:tab/>
            </w:r>
          </w:p>
        </w:tc>
      </w:tr>
      <w:tr w:rsidR="0026384D" w:rsidRPr="00ED5B2E" w:rsidTr="00CA01E7">
        <w:trPr>
          <w:cantSplit/>
          <w:trHeight w:hRule="exact" w:val="10215"/>
          <w:tblHeader/>
          <w:jc w:val="left"/>
        </w:trPr>
        <w:tc>
          <w:tcPr>
            <w:tcW w:w="4251" w:type="dxa"/>
            <w:shd w:val="clear" w:color="auto" w:fill="auto"/>
            <w:tcMar>
              <w:top w:w="288" w:type="dxa"/>
              <w:right w:w="720" w:type="dxa"/>
            </w:tcMar>
          </w:tcPr>
          <w:p w:rsidR="0026384D" w:rsidRPr="005468AC" w:rsidRDefault="0026384D" w:rsidP="00EF7ECF">
            <w:pPr>
              <w:tabs>
                <w:tab w:val="left" w:pos="3544"/>
              </w:tabs>
              <w:ind w:right="-723"/>
              <w:rPr>
                <w:b/>
                <w:sz w:val="24"/>
                <w:szCs w:val="24"/>
              </w:rPr>
            </w:pPr>
          </w:p>
        </w:tc>
        <w:tc>
          <w:tcPr>
            <w:tcW w:w="570" w:type="dxa"/>
          </w:tcPr>
          <w:p w:rsidR="0026384D" w:rsidRPr="00ED5B2E" w:rsidRDefault="0026384D" w:rsidP="00CE1E3B">
            <w:pPr>
              <w:pStyle w:val="Blocktext"/>
            </w:pPr>
          </w:p>
        </w:tc>
        <w:tc>
          <w:tcPr>
            <w:tcW w:w="23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26384D" w:rsidRPr="00ED5B2E" w:rsidRDefault="0026384D" w:rsidP="00CE1E3B">
            <w:pPr>
              <w:pStyle w:val="Blocktext"/>
            </w:pPr>
          </w:p>
        </w:tc>
        <w:tc>
          <w:tcPr>
            <w:tcW w:w="546" w:type="dxa"/>
            <w:tcMar>
              <w:top w:w="288" w:type="dxa"/>
              <w:right w:w="432" w:type="dxa"/>
            </w:tcMar>
            <w:textDirection w:val="btLr"/>
          </w:tcPr>
          <w:p w:rsidR="0026384D" w:rsidRPr="00ED5B2E" w:rsidRDefault="0026384D" w:rsidP="00EF7ECF">
            <w:pPr>
              <w:pStyle w:val="Empfnger"/>
            </w:pPr>
          </w:p>
        </w:tc>
        <w:tc>
          <w:tcPr>
            <w:tcW w:w="4792" w:type="dxa"/>
            <w:tcBorders>
              <w:right w:val="single" w:sz="2" w:space="0" w:color="BFBFBF" w:themeColor="background1" w:themeShade="BF"/>
            </w:tcBorders>
          </w:tcPr>
          <w:p w:rsidR="0026384D" w:rsidRDefault="0026384D" w:rsidP="00EF7ECF">
            <w:pPr>
              <w:pStyle w:val="berschrift1"/>
            </w:pPr>
          </w:p>
        </w:tc>
        <w:tc>
          <w:tcPr>
            <w:tcW w:w="4987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26384D" w:rsidRDefault="0026384D" w:rsidP="00CE1E3B">
            <w:pPr>
              <w:pStyle w:val="Titel"/>
              <w:rPr>
                <w:sz w:val="44"/>
                <w:szCs w:val="44"/>
              </w:rPr>
            </w:pPr>
          </w:p>
        </w:tc>
      </w:tr>
    </w:tbl>
    <w:p w:rsidR="00CE1E3B" w:rsidRPr="00ED5B2E" w:rsidRDefault="00CE1E3B" w:rsidP="00A7023E">
      <w:pPr>
        <w:pStyle w:val="KeinLeerraum"/>
        <w:tabs>
          <w:tab w:val="left" w:pos="9639"/>
          <w:tab w:val="left" w:pos="10065"/>
        </w:tabs>
      </w:pPr>
    </w:p>
    <w:tbl>
      <w:tblPr>
        <w:tblStyle w:val="Hosttabelle"/>
        <w:tblW w:w="14568" w:type="dxa"/>
        <w:jc w:val="left"/>
        <w:tblInd w:w="-426" w:type="dxa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Layouttabelle"/>
      </w:tblPr>
      <w:tblGrid>
        <w:gridCol w:w="4962"/>
        <w:gridCol w:w="5387"/>
        <w:gridCol w:w="4219"/>
      </w:tblGrid>
      <w:tr w:rsidR="0037743C" w:rsidRPr="00ED5B2E" w:rsidTr="00A7023E">
        <w:trPr>
          <w:trHeight w:hRule="exact" w:val="9935"/>
          <w:tblHeader/>
          <w:jc w:val="left"/>
        </w:trPr>
        <w:tc>
          <w:tcPr>
            <w:tcW w:w="4962" w:type="dxa"/>
            <w:tcMar>
              <w:right w:w="432" w:type="dxa"/>
            </w:tcMar>
          </w:tcPr>
          <w:p w:rsidR="008B0CF0" w:rsidRPr="009B3C96" w:rsidRDefault="0089242C" w:rsidP="0089242C">
            <w:pPr>
              <w:pStyle w:val="Titel"/>
              <w:jc w:val="center"/>
              <w:rPr>
                <w:color w:val="74CBC8" w:themeColor="accent1"/>
                <w:sz w:val="24"/>
                <w:szCs w:val="24"/>
              </w:rPr>
            </w:pPr>
            <w:r>
              <w:rPr>
                <w:color w:val="74CBC8" w:themeColor="accent1"/>
                <w:sz w:val="24"/>
                <w:szCs w:val="24"/>
              </w:rPr>
              <w:t>Willkommen im katholischen</w:t>
            </w:r>
            <w:r w:rsidR="009B3C96" w:rsidRPr="009B3C96">
              <w:rPr>
                <w:color w:val="74CBC8" w:themeColor="accent1"/>
                <w:sz w:val="24"/>
                <w:szCs w:val="24"/>
              </w:rPr>
              <w:t xml:space="preserve"> Kindergarten St. Meinolf</w:t>
            </w:r>
          </w:p>
          <w:p w:rsidR="008B0CF0" w:rsidRDefault="008B0CF0" w:rsidP="00EF7ECF">
            <w:pPr>
              <w:pStyle w:val="Titel"/>
              <w:rPr>
                <w:color w:val="2B7471" w:themeColor="accent1" w:themeShade="80"/>
                <w:sz w:val="24"/>
                <w:szCs w:val="24"/>
              </w:rPr>
            </w:pPr>
          </w:p>
          <w:p w:rsidR="00EF7ECF" w:rsidRDefault="00EF7ECF" w:rsidP="00EF7ECF">
            <w:pPr>
              <w:pStyle w:val="Titel"/>
              <w:rPr>
                <w:color w:val="2B7471" w:themeColor="accent1" w:themeShade="80"/>
                <w:sz w:val="24"/>
                <w:szCs w:val="24"/>
              </w:rPr>
            </w:pPr>
            <w:r w:rsidRPr="00EF7ECF">
              <w:rPr>
                <w:color w:val="2B7471" w:themeColor="accent1" w:themeShade="80"/>
                <w:sz w:val="24"/>
                <w:szCs w:val="24"/>
              </w:rPr>
              <w:t>Ein Ort für Kinder, an dem sie angenommen sind, sich wohlfühlen, wo Menschen sich begegnen und voneinander lernen.</w:t>
            </w:r>
          </w:p>
          <w:p w:rsidR="009B3C96" w:rsidRPr="005468AC" w:rsidRDefault="009B3C96" w:rsidP="00EF7ECF">
            <w:pPr>
              <w:pStyle w:val="Titel"/>
              <w:rPr>
                <w:b w:val="0"/>
                <w:color w:val="auto"/>
                <w:sz w:val="24"/>
                <w:szCs w:val="24"/>
              </w:rPr>
            </w:pPr>
          </w:p>
          <w:p w:rsidR="000E7A77" w:rsidRDefault="009B3C96" w:rsidP="00EF7ECF">
            <w:pPr>
              <w:pStyle w:val="Titel"/>
              <w:rPr>
                <w:b w:val="0"/>
                <w:color w:val="auto"/>
                <w:sz w:val="24"/>
                <w:szCs w:val="24"/>
              </w:rPr>
            </w:pPr>
            <w:r w:rsidRPr="005468AC">
              <w:rPr>
                <w:b w:val="0"/>
                <w:color w:val="auto"/>
                <w:sz w:val="24"/>
                <w:szCs w:val="24"/>
              </w:rPr>
              <w:t xml:space="preserve">Unser Kindergarten befindet sich zwischen dem Stadtteil Altenhagen und dem Bereich </w:t>
            </w:r>
            <w:proofErr w:type="spellStart"/>
            <w:r w:rsidRPr="005468AC">
              <w:rPr>
                <w:b w:val="0"/>
                <w:color w:val="auto"/>
                <w:sz w:val="24"/>
                <w:szCs w:val="24"/>
              </w:rPr>
              <w:t>Loxbaum</w:t>
            </w:r>
            <w:proofErr w:type="spellEnd"/>
            <w:r w:rsidRPr="005468AC">
              <w:rPr>
                <w:b w:val="0"/>
                <w:color w:val="auto"/>
                <w:sz w:val="24"/>
                <w:szCs w:val="24"/>
              </w:rPr>
              <w:t xml:space="preserve">. Schräg hinter der </w:t>
            </w:r>
          </w:p>
          <w:p w:rsidR="009B3C96" w:rsidRPr="005468AC" w:rsidRDefault="009B3C96" w:rsidP="00EF7ECF">
            <w:pPr>
              <w:pStyle w:val="Titel"/>
              <w:rPr>
                <w:b w:val="0"/>
                <w:color w:val="auto"/>
                <w:sz w:val="24"/>
                <w:szCs w:val="24"/>
              </w:rPr>
            </w:pPr>
            <w:r w:rsidRPr="005468AC">
              <w:rPr>
                <w:b w:val="0"/>
                <w:color w:val="auto"/>
                <w:sz w:val="24"/>
                <w:szCs w:val="24"/>
              </w:rPr>
              <w:t>St. Meinolf Kirche finden Sie uns in dem verkehrsberuhigten Wohngebiet.</w:t>
            </w:r>
          </w:p>
          <w:p w:rsidR="005468AC" w:rsidRDefault="005468AC" w:rsidP="00EF7ECF">
            <w:pPr>
              <w:pStyle w:val="Titel"/>
              <w:rPr>
                <w:color w:val="2B7471" w:themeColor="accent1" w:themeShade="80"/>
                <w:sz w:val="24"/>
                <w:szCs w:val="24"/>
              </w:rPr>
            </w:pPr>
          </w:p>
          <w:p w:rsidR="005468AC" w:rsidRPr="005468AC" w:rsidRDefault="005468AC" w:rsidP="00EF7ECF">
            <w:pPr>
              <w:pStyle w:val="Titel"/>
              <w:rPr>
                <w:b w:val="0"/>
                <w:color w:val="auto"/>
                <w:sz w:val="24"/>
                <w:szCs w:val="24"/>
              </w:rPr>
            </w:pPr>
            <w:r w:rsidRPr="005468AC">
              <w:rPr>
                <w:b w:val="0"/>
                <w:color w:val="auto"/>
                <w:sz w:val="24"/>
                <w:szCs w:val="24"/>
              </w:rPr>
              <w:t>In unserem Kindergarten werden Kinder im Alter von 2-6 Jahren betreut.</w:t>
            </w:r>
          </w:p>
          <w:p w:rsidR="005468AC" w:rsidRPr="005468AC" w:rsidRDefault="005468AC" w:rsidP="005468AC">
            <w:pPr>
              <w:pStyle w:val="Titel"/>
              <w:rPr>
                <w:b w:val="0"/>
                <w:color w:val="auto"/>
                <w:sz w:val="24"/>
                <w:szCs w:val="24"/>
              </w:rPr>
            </w:pPr>
          </w:p>
          <w:p w:rsidR="005468AC" w:rsidRPr="005468AC" w:rsidRDefault="005468AC" w:rsidP="005468AC">
            <w:pPr>
              <w:pStyle w:val="Titel"/>
              <w:rPr>
                <w:b w:val="0"/>
                <w:color w:val="auto"/>
                <w:sz w:val="24"/>
                <w:szCs w:val="24"/>
              </w:rPr>
            </w:pPr>
            <w:r w:rsidRPr="005468AC">
              <w:rPr>
                <w:b w:val="0"/>
                <w:color w:val="auto"/>
                <w:sz w:val="24"/>
                <w:szCs w:val="24"/>
              </w:rPr>
              <w:t>Alle Familien sind uns herzlich willkommen.</w:t>
            </w:r>
          </w:p>
          <w:p w:rsidR="008B0CF0" w:rsidRPr="005468AC" w:rsidRDefault="008B0CF0" w:rsidP="00EF7ECF">
            <w:pPr>
              <w:pStyle w:val="Titel"/>
              <w:rPr>
                <w:b w:val="0"/>
                <w:color w:val="auto"/>
                <w:sz w:val="24"/>
                <w:szCs w:val="24"/>
              </w:rPr>
            </w:pPr>
          </w:p>
          <w:p w:rsidR="0037743C" w:rsidRPr="00ED5B2E" w:rsidRDefault="0037743C" w:rsidP="0037743C"/>
          <w:p w:rsidR="00F63EEF" w:rsidRPr="00C15FE1" w:rsidRDefault="00FA63DE" w:rsidP="00F63EEF">
            <w:pPr>
              <w:rPr>
                <w:b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-186055</wp:posOffset>
                  </wp:positionV>
                  <wp:extent cx="1342980" cy="1076289"/>
                  <wp:effectExtent l="0" t="0" r="0" b="0"/>
                  <wp:wrapTight wrapText="bothSides">
                    <wp:wrapPolygon edited="0">
                      <wp:start x="0" y="0"/>
                      <wp:lineTo x="0" y="21039"/>
                      <wp:lineTo x="21150" y="21039"/>
                      <wp:lineTo x="21150" y="0"/>
                      <wp:lineTo x="0" y="0"/>
                    </wp:wrapPolygon>
                  </wp:wrapTight>
                  <wp:docPr id="6" name="Grafik 6" descr="B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980" cy="107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3EEF" w:rsidRDefault="00F63EEF" w:rsidP="00F63EEF"/>
          <w:p w:rsidR="0037743C" w:rsidRPr="00ED5B2E" w:rsidRDefault="0037743C" w:rsidP="0037743C"/>
        </w:tc>
        <w:tc>
          <w:tcPr>
            <w:tcW w:w="5387" w:type="dxa"/>
            <w:tcMar>
              <w:left w:w="432" w:type="dxa"/>
              <w:right w:w="432" w:type="dxa"/>
            </w:tcMar>
          </w:tcPr>
          <w:p w:rsidR="0037743C" w:rsidRPr="00ED5B2E" w:rsidRDefault="00EF7ECF" w:rsidP="00EF7ECF">
            <w:pPr>
              <w:pStyle w:val="Zitat"/>
            </w:pPr>
            <w:r>
              <w:t xml:space="preserve">     So sieht unser Tag aus</w:t>
            </w:r>
          </w:p>
          <w:p w:rsidR="0037743C" w:rsidRPr="00623576" w:rsidRDefault="00020FBF" w:rsidP="0037743C">
            <w:pPr>
              <w:rPr>
                <w:sz w:val="20"/>
                <w:szCs w:val="20"/>
              </w:rPr>
            </w:pPr>
            <w:r w:rsidRPr="00623576">
              <w:rPr>
                <w:sz w:val="20"/>
                <w:szCs w:val="20"/>
              </w:rPr>
              <w:t>Die Kinder werden ab 7:30Uhr in den Kindergarten gebracht. Hier werden sie bis gegen 8:00 Uhr in einer Gruppe betreut, bis sie dann in ihrer Stammgruppe wechseln.</w:t>
            </w:r>
          </w:p>
          <w:p w:rsidR="00020FBF" w:rsidRPr="00623576" w:rsidRDefault="00020FBF" w:rsidP="0037743C">
            <w:pPr>
              <w:rPr>
                <w:sz w:val="20"/>
                <w:szCs w:val="20"/>
              </w:rPr>
            </w:pPr>
            <w:r w:rsidRPr="00623576">
              <w:rPr>
                <w:sz w:val="20"/>
                <w:szCs w:val="20"/>
              </w:rPr>
              <w:t>Hier können die Kinder nach ihren Bedürfnissen und Interessen im freien Spiel den gesamten Kindergarten nutzen. Die pädagogischen Fachkräfte beobachten, begleiten und unterstützen die Kinder hierbei. Sie setzten Impulse oder</w:t>
            </w:r>
            <w:r w:rsidR="00906D30" w:rsidRPr="00623576">
              <w:rPr>
                <w:sz w:val="20"/>
                <w:szCs w:val="20"/>
              </w:rPr>
              <w:t xml:space="preserve"> bereiten entsprechende Angebote </w:t>
            </w:r>
            <w:r w:rsidR="00623576" w:rsidRPr="00623576">
              <w:rPr>
                <w:sz w:val="20"/>
                <w:szCs w:val="20"/>
              </w:rPr>
              <w:t xml:space="preserve">nach Absprache mit den Kindern </w:t>
            </w:r>
            <w:r w:rsidR="00906D30" w:rsidRPr="00623576">
              <w:rPr>
                <w:sz w:val="20"/>
                <w:szCs w:val="20"/>
              </w:rPr>
              <w:t>vor. So wird der Tag zur individuellen Förderung jedes einzelnen Kindes.</w:t>
            </w:r>
          </w:p>
          <w:p w:rsidR="00906D30" w:rsidRPr="00623576" w:rsidRDefault="00906D30" w:rsidP="0037743C">
            <w:pPr>
              <w:rPr>
                <w:sz w:val="20"/>
                <w:szCs w:val="20"/>
              </w:rPr>
            </w:pPr>
            <w:r w:rsidRPr="00623576">
              <w:rPr>
                <w:sz w:val="20"/>
                <w:szCs w:val="20"/>
              </w:rPr>
              <w:t xml:space="preserve">In der </w:t>
            </w:r>
            <w:r w:rsidR="000E7A77">
              <w:rPr>
                <w:sz w:val="20"/>
                <w:szCs w:val="20"/>
              </w:rPr>
              <w:t>Mittagszeit können die Kinder am</w:t>
            </w:r>
            <w:r w:rsidRPr="00623576">
              <w:rPr>
                <w:sz w:val="20"/>
                <w:szCs w:val="20"/>
              </w:rPr>
              <w:t xml:space="preserve"> warmen Mittagessen teilnehmen oder ihr zweites Frühstück essen. Nach ihren Bedürfnissen weiterspielen oder sich ausruhen.</w:t>
            </w:r>
          </w:p>
          <w:p w:rsidR="00906D30" w:rsidRPr="00ED5B2E" w:rsidRDefault="00906D30" w:rsidP="0037743C">
            <w:r w:rsidRPr="00623576">
              <w:rPr>
                <w:sz w:val="20"/>
                <w:szCs w:val="20"/>
              </w:rPr>
              <w:t>Nach und nach werden dann alle Kinder abgeholt. Die Tageskinder treffen sich dann ab 14:30 Uhr in einer Gruppe bis ein langer Kindergartentag um 16:30 Uhr endet.</w:t>
            </w:r>
          </w:p>
        </w:tc>
        <w:tc>
          <w:tcPr>
            <w:tcW w:w="4219" w:type="dxa"/>
            <w:tcMar>
              <w:left w:w="432" w:type="dxa"/>
            </w:tcMar>
          </w:tcPr>
          <w:p w:rsidR="0037743C" w:rsidRPr="00ED5B2E" w:rsidRDefault="00623576" w:rsidP="00CA01E7">
            <w:pPr>
              <w:pStyle w:val="berschrift2"/>
              <w:ind w:left="426" w:firstLine="425"/>
            </w:pPr>
            <w:r>
              <w:t>Ziele unserer Arbeit:</w:t>
            </w:r>
          </w:p>
          <w:p w:rsidR="00623576" w:rsidRDefault="00623576" w:rsidP="00CA01E7">
            <w:pPr>
              <w:pStyle w:val="Aufzhlungszeichen"/>
              <w:jc w:val="both"/>
            </w:pPr>
            <w:r>
              <w:t>Die Kinder sind Akteure ihrer Entwicklung</w:t>
            </w:r>
          </w:p>
          <w:p w:rsidR="00623576" w:rsidRDefault="00623576" w:rsidP="00CA01E7">
            <w:pPr>
              <w:pStyle w:val="Aufzhlungszeichen"/>
              <w:jc w:val="both"/>
            </w:pPr>
            <w:r>
              <w:t>Sie entscheiden, wo, was und mit wem sie spielen</w:t>
            </w:r>
          </w:p>
          <w:p w:rsidR="00623576" w:rsidRDefault="00623576" w:rsidP="00CA01E7">
            <w:pPr>
              <w:pStyle w:val="Aufzhlungszeichen"/>
              <w:jc w:val="both"/>
            </w:pPr>
            <w:r>
              <w:t>Sie bestimme</w:t>
            </w:r>
            <w:r w:rsidR="006D2719">
              <w:t xml:space="preserve">n und gestalten den Alltag mit </w:t>
            </w:r>
            <w:r>
              <w:t>(Partizipation</w:t>
            </w:r>
            <w:r w:rsidR="00D56FCD">
              <w:t>, demokratische Ansätze</w:t>
            </w:r>
            <w:r>
              <w:t>)</w:t>
            </w:r>
          </w:p>
          <w:p w:rsidR="00623576" w:rsidRDefault="00D56FCD" w:rsidP="00CA01E7">
            <w:pPr>
              <w:pStyle w:val="Aufzhlungszeichen"/>
              <w:jc w:val="both"/>
            </w:pPr>
            <w:r>
              <w:t xml:space="preserve">Die pädagogischen Fachkräfte </w:t>
            </w:r>
            <w:r w:rsidR="000E7A77">
              <w:t>sind Begleiter</w:t>
            </w:r>
            <w:r>
              <w:t xml:space="preserve"> der Kinder</w:t>
            </w:r>
          </w:p>
          <w:p w:rsidR="00D56FCD" w:rsidRDefault="00D56FCD" w:rsidP="00CA01E7">
            <w:pPr>
              <w:pStyle w:val="Aufzhlungszeichen"/>
              <w:jc w:val="both"/>
            </w:pPr>
            <w:r>
              <w:t>Ein partnerschaftliches Miteinander zwischen Fachkräfte und Erziehungsberechtigten</w:t>
            </w:r>
          </w:p>
          <w:p w:rsidR="0037743C" w:rsidRPr="00ED5B2E" w:rsidRDefault="000E7A77" w:rsidP="00CA01E7">
            <w:pPr>
              <w:pStyle w:val="Aufzhlungszeichen"/>
              <w:jc w:val="both"/>
            </w:pPr>
            <w:r>
              <w:t>Die c</w:t>
            </w:r>
            <w:r w:rsidR="00623576">
              <w:t>hristliche Wertevermittlung</w:t>
            </w:r>
            <w:r>
              <w:t xml:space="preserve"> im alltäglichen Miteinander und durch besondere Feste, Feier, Aktionen im Jahreskreis</w:t>
            </w:r>
          </w:p>
          <w:p w:rsidR="0037743C" w:rsidRPr="00ED5B2E" w:rsidRDefault="000E7A77">
            <w:pPr>
              <w:pStyle w:val="Website"/>
            </w:pPr>
            <w:r w:rsidRPr="000E7A77">
              <w:rPr>
                <w:noProof/>
                <w:lang w:eastAsia="de-DE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873760</wp:posOffset>
                  </wp:positionH>
                  <wp:positionV relativeFrom="paragraph">
                    <wp:posOffset>208280</wp:posOffset>
                  </wp:positionV>
                  <wp:extent cx="972185" cy="1458278"/>
                  <wp:effectExtent l="0" t="0" r="0" b="8890"/>
                  <wp:wrapTight wrapText="bothSides">
                    <wp:wrapPolygon edited="0">
                      <wp:start x="0" y="0"/>
                      <wp:lineTo x="0" y="21449"/>
                      <wp:lineTo x="21163" y="21449"/>
                      <wp:lineTo x="21163" y="0"/>
                      <wp:lineTo x="0" y="0"/>
                    </wp:wrapPolygon>
                  </wp:wrapTight>
                  <wp:docPr id="3" name="Grafik 3" descr="K:\Leitung\Transfer\Documents\Natalie\Bilder\Christliche Erziehung 02 verkleinerte Dat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Leitung\Transfer\Documents\Natalie\Bilder\Christliche Erziehung 02 verkleinerte Dat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45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D7C90" w:rsidRPr="00ED5B2E" w:rsidRDefault="00ED7C90" w:rsidP="00D91EF3">
      <w:pPr>
        <w:pStyle w:val="KeinLeerraum"/>
        <w:rPr>
          <w:sz w:val="6"/>
        </w:rPr>
      </w:pPr>
    </w:p>
    <w:sectPr w:rsidR="00ED7C90" w:rsidRPr="00ED5B2E" w:rsidSect="00FB6E4D">
      <w:footerReference w:type="default" r:id="rId21"/>
      <w:footerReference w:type="first" r:id="rId22"/>
      <w:pgSz w:w="16838" w:h="11906" w:orient="landscape" w:code="9"/>
      <w:pgMar w:top="709" w:right="1134" w:bottom="431" w:left="1134" w:header="431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69FE" w:rsidRDefault="00FA69FE" w:rsidP="0037743C">
      <w:pPr>
        <w:spacing w:after="0" w:line="240" w:lineRule="auto"/>
      </w:pPr>
      <w:r>
        <w:separator/>
      </w:r>
    </w:p>
  </w:endnote>
  <w:endnote w:type="continuationSeparator" w:id="0">
    <w:p w:rsidR="00FA69FE" w:rsidRDefault="00FA69FE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ED5B2E" w:rsidRDefault="000E2C45">
    <w:pPr>
      <w:pStyle w:val="Fuzeile"/>
    </w:pPr>
    <w:r w:rsidRPr="00ED5B2E">
      <w:rPr>
        <w:noProof/>
        <w:lang w:eastAsia="de-DE"/>
      </w:rPr>
      <mc:AlternateContent>
        <mc:Choice Requires="wps">
          <w:drawing>
            <wp:inline distT="0" distB="0" distL="0" distR="0" wp14:anchorId="28004011" wp14:editId="07B56D24">
              <wp:extent cx="9252000" cy="137160"/>
              <wp:effectExtent l="0" t="0" r="6350" b="0"/>
              <wp:docPr id="5" name="Rechteck für Fußzeilenfortsetzung" descr="Rechteck für Fußzeilenfortsetzun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52000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0F9D2BB" id="Rechteck für Fußzeilenfortsetzung" o:spid="_x0000_s1026" alt="Rechteck für Fußzeilenfortsetzung" style="width:728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1D6897" w:rsidRDefault="000E2C45" w:rsidP="000E2C45">
    <w:pPr>
      <w:pStyle w:val="Fuzeile"/>
      <w:tabs>
        <w:tab w:val="left" w:pos="10513"/>
      </w:tabs>
    </w:pPr>
    <w:r w:rsidRPr="001D6897">
      <w:rPr>
        <w:noProof/>
        <w:lang w:eastAsia="de-DE"/>
      </w:rPr>
      <mc:AlternateContent>
        <mc:Choice Requires="wps">
          <w:drawing>
            <wp:inline distT="0" distB="0" distL="0" distR="0" wp14:anchorId="23826222" wp14:editId="69889FA0">
              <wp:extent cx="2430000" cy="137127"/>
              <wp:effectExtent l="0" t="0" r="8890" b="0"/>
              <wp:docPr id="14" name="Fußzeilenrechte für die erste Seite – rechts" descr="Fußzeilenrechte für die erste Seite – recht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2E51A15" id="Fußzeilenrechte für die erste Seite – rechts" o:spid="_x0000_s1026" alt="Fußzeilenrechte für die erste Seite – rechts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" fillcolor="#2b7370 [1604]" stroked="f" strokeweight="1pt">
              <w10:anchorlock/>
            </v:rect>
          </w:pict>
        </mc:Fallback>
      </mc:AlternateContent>
    </w:r>
    <w:r w:rsidRPr="001D6897">
      <w:rPr>
        <w:lang w:bidi="de-DE"/>
      </w:rPr>
      <w:tab/>
    </w:r>
    <w:r w:rsidRPr="001D689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6671310</wp:posOffset>
              </wp:positionH>
              <wp:positionV relativeFrom="paragraph">
                <wp:posOffset>109220</wp:posOffset>
              </wp:positionV>
              <wp:extent cx="2573655" cy="227965"/>
              <wp:effectExtent l="0" t="0" r="0" b="635"/>
              <wp:wrapSquare wrapText="bothSides"/>
              <wp:docPr id="15" name="Fußzeilenrechte für die erste Seite – links" descr="Fußzeilenrechte für die erste Seite – link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3655" cy="22796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F5975A" id="Fußzeilenrechte für die erste Seite – links" o:spid="_x0000_s1026" alt="Fußzeilenrechte für die erste Seite – links" style="position:absolute;margin-left:525.3pt;margin-top:8.6pt;width:202.65pt;height:17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" fillcolor="#2b7370 [1604]" stroked="f" strokeweight="1pt"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69FE" w:rsidRDefault="00FA69FE" w:rsidP="0037743C">
      <w:pPr>
        <w:spacing w:after="0" w:line="240" w:lineRule="auto"/>
      </w:pPr>
      <w:r>
        <w:separator/>
      </w:r>
    </w:p>
  </w:footnote>
  <w:footnote w:type="continuationSeparator" w:id="0">
    <w:p w:rsidR="00FA69FE" w:rsidRDefault="00FA69FE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54F4596"/>
    <w:multiLevelType w:val="multilevel"/>
    <w:tmpl w:val="04090023"/>
    <w:styleLink w:val="ArtikelAbsch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8B2198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6601CA"/>
    <w:multiLevelType w:val="hybridMultilevel"/>
    <w:tmpl w:val="46941BD4"/>
    <w:lvl w:ilvl="0" w:tplc="3F18DE0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F20D1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4"/>
  </w:num>
  <w:num w:numId="16">
    <w:abstractNumId w:val="11"/>
  </w:num>
  <w:num w:numId="17">
    <w:abstractNumId w:val="1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NotDisplayPageBoundarie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638"/>
    <w:rsid w:val="00016C11"/>
    <w:rsid w:val="00020FBF"/>
    <w:rsid w:val="000425F6"/>
    <w:rsid w:val="00075279"/>
    <w:rsid w:val="000B66B6"/>
    <w:rsid w:val="000B7412"/>
    <w:rsid w:val="000E2C45"/>
    <w:rsid w:val="000E3644"/>
    <w:rsid w:val="000E7A77"/>
    <w:rsid w:val="001D6897"/>
    <w:rsid w:val="00206800"/>
    <w:rsid w:val="002238D8"/>
    <w:rsid w:val="0026384D"/>
    <w:rsid w:val="00275195"/>
    <w:rsid w:val="002F5ECB"/>
    <w:rsid w:val="003270C5"/>
    <w:rsid w:val="003309C2"/>
    <w:rsid w:val="003438F4"/>
    <w:rsid w:val="0037743C"/>
    <w:rsid w:val="003E1E9B"/>
    <w:rsid w:val="00400FAF"/>
    <w:rsid w:val="00425687"/>
    <w:rsid w:val="00473827"/>
    <w:rsid w:val="0048709F"/>
    <w:rsid w:val="0052151A"/>
    <w:rsid w:val="00523273"/>
    <w:rsid w:val="005468AC"/>
    <w:rsid w:val="00555FE1"/>
    <w:rsid w:val="005F496D"/>
    <w:rsid w:val="00623576"/>
    <w:rsid w:val="00632BB1"/>
    <w:rsid w:val="00636FE2"/>
    <w:rsid w:val="0069002D"/>
    <w:rsid w:val="006D2719"/>
    <w:rsid w:val="00704FD6"/>
    <w:rsid w:val="00712321"/>
    <w:rsid w:val="00726D69"/>
    <w:rsid w:val="007327A6"/>
    <w:rsid w:val="00751AA2"/>
    <w:rsid w:val="007B03D6"/>
    <w:rsid w:val="007C70E3"/>
    <w:rsid w:val="0089242C"/>
    <w:rsid w:val="008B0CF0"/>
    <w:rsid w:val="008C30FD"/>
    <w:rsid w:val="00906D30"/>
    <w:rsid w:val="009775E0"/>
    <w:rsid w:val="009B3C96"/>
    <w:rsid w:val="009C3321"/>
    <w:rsid w:val="00A01D2E"/>
    <w:rsid w:val="00A30792"/>
    <w:rsid w:val="00A7023E"/>
    <w:rsid w:val="00A92C80"/>
    <w:rsid w:val="00AB42DD"/>
    <w:rsid w:val="00B32084"/>
    <w:rsid w:val="00C5518E"/>
    <w:rsid w:val="00CA01E7"/>
    <w:rsid w:val="00CA1864"/>
    <w:rsid w:val="00CD1B39"/>
    <w:rsid w:val="00CD4ED2"/>
    <w:rsid w:val="00CE1E3B"/>
    <w:rsid w:val="00CF1B6A"/>
    <w:rsid w:val="00D2631E"/>
    <w:rsid w:val="00D56FCD"/>
    <w:rsid w:val="00D91EF3"/>
    <w:rsid w:val="00DC332A"/>
    <w:rsid w:val="00E36671"/>
    <w:rsid w:val="00E75E55"/>
    <w:rsid w:val="00E938FB"/>
    <w:rsid w:val="00EC7F17"/>
    <w:rsid w:val="00ED5B2E"/>
    <w:rsid w:val="00ED7C90"/>
    <w:rsid w:val="00EF7ECF"/>
    <w:rsid w:val="00F63EEF"/>
    <w:rsid w:val="00F67DE0"/>
    <w:rsid w:val="00F91541"/>
    <w:rsid w:val="00FA5638"/>
    <w:rsid w:val="00FA63DE"/>
    <w:rsid w:val="00FA69FE"/>
    <w:rsid w:val="00FB1F73"/>
    <w:rsid w:val="00FB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1"/>
    </o:shapelayout>
  </w:shapeDefaults>
  <w:decimalSymbol w:val=","/>
  <w:listSeparator w:val=";"/>
  <w14:docId w14:val="2154C7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de-DE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D5B2E"/>
    <w:rPr>
      <w:rFonts w:ascii="Verdana" w:hAnsi="Verdana"/>
    </w:rPr>
  </w:style>
  <w:style w:type="paragraph" w:styleId="berschrift1">
    <w:name w:val="heading 1"/>
    <w:basedOn w:val="Standard"/>
    <w:next w:val="Standard"/>
    <w:link w:val="berschrift1Zchn"/>
    <w:uiPriority w:val="8"/>
    <w:qFormat/>
    <w:rsid w:val="00ED5B2E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berschrift2">
    <w:name w:val="heading 2"/>
    <w:basedOn w:val="Standard"/>
    <w:next w:val="Standard"/>
    <w:link w:val="berschrift2Zchn"/>
    <w:uiPriority w:val="8"/>
    <w:unhideWhenUsed/>
    <w:qFormat/>
    <w:rsid w:val="00ED5B2E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berschrift3">
    <w:name w:val="heading 3"/>
    <w:basedOn w:val="Standard"/>
    <w:next w:val="Standard"/>
    <w:link w:val="berschrift3Zchn"/>
    <w:uiPriority w:val="8"/>
    <w:semiHidden/>
    <w:unhideWhenUsed/>
    <w:qFormat/>
    <w:rsid w:val="00ED5B2E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berschrift4">
    <w:name w:val="heading 4"/>
    <w:basedOn w:val="Standard"/>
    <w:next w:val="Standard"/>
    <w:link w:val="berschrift4Zchn"/>
    <w:uiPriority w:val="8"/>
    <w:semiHidden/>
    <w:unhideWhenUsed/>
    <w:qFormat/>
    <w:rsid w:val="00ED5B2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berschrift5">
    <w:name w:val="heading 5"/>
    <w:basedOn w:val="Standard"/>
    <w:next w:val="Standard"/>
    <w:link w:val="berschrift5Zchn"/>
    <w:uiPriority w:val="8"/>
    <w:semiHidden/>
    <w:unhideWhenUsed/>
    <w:qFormat/>
    <w:rsid w:val="00ED5B2E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berschrift6">
    <w:name w:val="heading 6"/>
    <w:basedOn w:val="Standard"/>
    <w:next w:val="Standard"/>
    <w:link w:val="berschrift6Zchn"/>
    <w:uiPriority w:val="8"/>
    <w:semiHidden/>
    <w:unhideWhenUsed/>
    <w:qFormat/>
    <w:rsid w:val="00ED5B2E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8"/>
    <w:semiHidden/>
    <w:unhideWhenUsed/>
    <w:qFormat/>
    <w:rsid w:val="00ED5B2E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8"/>
    <w:semiHidden/>
    <w:unhideWhenUsed/>
    <w:qFormat/>
    <w:rsid w:val="00ED5B2E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8"/>
    <w:semiHidden/>
    <w:unhideWhenUsed/>
    <w:qFormat/>
    <w:rsid w:val="00ED5B2E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D5B2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elle">
    <w:name w:val="Hosttabelle"/>
    <w:basedOn w:val="NormaleTabelle"/>
    <w:uiPriority w:val="99"/>
    <w:rsid w:val="00ED5B2E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5B2E"/>
    <w:pPr>
      <w:spacing w:after="0"/>
    </w:pPr>
    <w:rPr>
      <w:rFonts w:ascii="Segoe UI" w:hAnsi="Segoe UI" w:cs="Segoe UI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5B2E"/>
    <w:rPr>
      <w:rFonts w:ascii="Segoe UI" w:hAnsi="Segoe UI" w:cs="Segoe UI"/>
    </w:rPr>
  </w:style>
  <w:style w:type="paragraph" w:customStyle="1" w:styleId="Schlagzeile">
    <w:name w:val="Schlagzeile"/>
    <w:basedOn w:val="Standard"/>
    <w:uiPriority w:val="1"/>
    <w:qFormat/>
    <w:rsid w:val="00ED5B2E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Blocktext">
    <w:name w:val="Block Text"/>
    <w:basedOn w:val="Standard"/>
    <w:uiPriority w:val="2"/>
    <w:unhideWhenUsed/>
    <w:qFormat/>
    <w:rsid w:val="00ED5B2E"/>
    <w:pPr>
      <w:spacing w:line="252" w:lineRule="auto"/>
      <w:ind w:left="504" w:right="504"/>
    </w:pPr>
    <w:rPr>
      <w:color w:val="FFFFFF" w:themeColor="background1"/>
    </w:rPr>
  </w:style>
  <w:style w:type="character" w:styleId="Platzhaltertext">
    <w:name w:val="Placeholder Text"/>
    <w:basedOn w:val="Absatz-Standardschriftart"/>
    <w:uiPriority w:val="99"/>
    <w:semiHidden/>
    <w:rsid w:val="00ED5B2E"/>
    <w:rPr>
      <w:rFonts w:ascii="Verdana" w:hAnsi="Verdana"/>
      <w:color w:val="808080"/>
    </w:rPr>
  </w:style>
  <w:style w:type="paragraph" w:customStyle="1" w:styleId="Empfnger">
    <w:name w:val="Empfänger"/>
    <w:basedOn w:val="Standard"/>
    <w:uiPriority w:val="4"/>
    <w:qFormat/>
    <w:rsid w:val="00ED5B2E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bsenderadresse">
    <w:name w:val="Absenderadresse"/>
    <w:basedOn w:val="Standard"/>
    <w:uiPriority w:val="3"/>
    <w:qFormat/>
    <w:rsid w:val="00ED5B2E"/>
    <w:pPr>
      <w:spacing w:after="0" w:line="288" w:lineRule="auto"/>
    </w:pPr>
    <w:rPr>
      <w:color w:val="595959" w:themeColor="text1" w:themeTint="A6"/>
    </w:rPr>
  </w:style>
  <w:style w:type="paragraph" w:styleId="Titel">
    <w:name w:val="Title"/>
    <w:basedOn w:val="Standard"/>
    <w:link w:val="TitelZchn"/>
    <w:uiPriority w:val="5"/>
    <w:qFormat/>
    <w:rsid w:val="00FB6E4D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42"/>
    </w:rPr>
  </w:style>
  <w:style w:type="character" w:customStyle="1" w:styleId="TitelZchn">
    <w:name w:val="Titel Zchn"/>
    <w:basedOn w:val="Absatz-Standardschriftart"/>
    <w:link w:val="Titel"/>
    <w:uiPriority w:val="5"/>
    <w:rsid w:val="00FB6E4D"/>
    <w:rPr>
      <w:rFonts w:ascii="Verdana" w:eastAsiaTheme="majorEastAsia" w:hAnsi="Verdana" w:cstheme="majorBidi"/>
      <w:b/>
      <w:bCs/>
      <w:color w:val="595959" w:themeColor="text1" w:themeTint="A6"/>
      <w:kern w:val="28"/>
      <w:sz w:val="42"/>
    </w:rPr>
  </w:style>
  <w:style w:type="paragraph" w:styleId="Untertitel">
    <w:name w:val="Subtitle"/>
    <w:basedOn w:val="Standard"/>
    <w:link w:val="UntertitelZchn"/>
    <w:uiPriority w:val="6"/>
    <w:qFormat/>
    <w:rsid w:val="00ED5B2E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UntertitelZchn">
    <w:name w:val="Untertitel Zchn"/>
    <w:basedOn w:val="Absatz-Standardschriftart"/>
    <w:link w:val="Untertitel"/>
    <w:uiPriority w:val="6"/>
    <w:rsid w:val="00ED5B2E"/>
    <w:rPr>
      <w:rFonts w:ascii="Verdana" w:hAnsi="Verdana"/>
      <w:color w:val="2B7471" w:themeColor="accent1" w:themeShade="80"/>
    </w:rPr>
  </w:style>
  <w:style w:type="character" w:customStyle="1" w:styleId="berschrift1Zchn">
    <w:name w:val="Überschrift 1 Zchn"/>
    <w:basedOn w:val="Absatz-Standardschriftart"/>
    <w:link w:val="berschrift1"/>
    <w:uiPriority w:val="8"/>
    <w:rsid w:val="00ED5B2E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berschrift2Zchn">
    <w:name w:val="Überschrift 2 Zchn"/>
    <w:basedOn w:val="Absatz-Standardschriftart"/>
    <w:link w:val="berschrift2"/>
    <w:uiPriority w:val="8"/>
    <w:rsid w:val="00ED5B2E"/>
    <w:rPr>
      <w:rFonts w:ascii="Verdana" w:eastAsiaTheme="majorEastAsia" w:hAnsi="Verdana" w:cstheme="majorBidi"/>
      <w:b/>
      <w:bCs/>
    </w:rPr>
  </w:style>
  <w:style w:type="paragraph" w:styleId="Zitat">
    <w:name w:val="Quote"/>
    <w:basedOn w:val="Standard"/>
    <w:link w:val="ZitatZchn"/>
    <w:uiPriority w:val="12"/>
    <w:unhideWhenUsed/>
    <w:qFormat/>
    <w:rsid w:val="00ED5B2E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ZitatZchn">
    <w:name w:val="Zitat Zchn"/>
    <w:basedOn w:val="Absatz-Standardschriftart"/>
    <w:link w:val="Zitat"/>
    <w:uiPriority w:val="12"/>
    <w:rsid w:val="00ED5B2E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ufzhlungszeichen">
    <w:name w:val="List Bullet"/>
    <w:basedOn w:val="Standard"/>
    <w:uiPriority w:val="10"/>
    <w:unhideWhenUsed/>
    <w:qFormat/>
    <w:rsid w:val="00ED5B2E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Kontaktinfos">
    <w:name w:val="Kontaktinfos"/>
    <w:basedOn w:val="Standard"/>
    <w:uiPriority w:val="13"/>
    <w:qFormat/>
    <w:rsid w:val="00ED5B2E"/>
    <w:pPr>
      <w:spacing w:after="0"/>
    </w:pPr>
  </w:style>
  <w:style w:type="paragraph" w:customStyle="1" w:styleId="Website">
    <w:name w:val="Website"/>
    <w:basedOn w:val="Standard"/>
    <w:next w:val="Standard"/>
    <w:uiPriority w:val="14"/>
    <w:qFormat/>
    <w:rsid w:val="00ED5B2E"/>
    <w:pPr>
      <w:spacing w:before="120"/>
    </w:pPr>
    <w:rPr>
      <w:color w:val="2B7471" w:themeColor="accent1" w:themeShade="80"/>
    </w:rPr>
  </w:style>
  <w:style w:type="character" w:customStyle="1" w:styleId="berschrift3Zchn">
    <w:name w:val="Überschrift 3 Zchn"/>
    <w:basedOn w:val="Absatz-Standardschriftart"/>
    <w:link w:val="berschrift3"/>
    <w:uiPriority w:val="8"/>
    <w:semiHidden/>
    <w:rsid w:val="00ED5B2E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Listennummer">
    <w:name w:val="List Number"/>
    <w:basedOn w:val="Standard"/>
    <w:uiPriority w:val="11"/>
    <w:unhideWhenUsed/>
    <w:rsid w:val="00ED5B2E"/>
    <w:pPr>
      <w:numPr>
        <w:numId w:val="4"/>
      </w:numPr>
      <w:tabs>
        <w:tab w:val="left" w:pos="360"/>
      </w:tabs>
      <w:spacing w:after="120"/>
    </w:pPr>
  </w:style>
  <w:style w:type="character" w:customStyle="1" w:styleId="berschrift4Zchn">
    <w:name w:val="Überschrift 4 Zchn"/>
    <w:basedOn w:val="Absatz-Standardschriftart"/>
    <w:link w:val="berschrift4"/>
    <w:uiPriority w:val="8"/>
    <w:semiHidden/>
    <w:rsid w:val="00ED5B2E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berschrift5Zchn">
    <w:name w:val="Überschrift 5 Zchn"/>
    <w:basedOn w:val="Absatz-Standardschriftart"/>
    <w:link w:val="berschrift5"/>
    <w:uiPriority w:val="8"/>
    <w:semiHidden/>
    <w:rsid w:val="00ED5B2E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berschrift6Zchn">
    <w:name w:val="Überschrift 6 Zchn"/>
    <w:basedOn w:val="Absatz-Standardschriftart"/>
    <w:link w:val="berschrift6"/>
    <w:uiPriority w:val="8"/>
    <w:semiHidden/>
    <w:rsid w:val="00ED5B2E"/>
    <w:rPr>
      <w:rFonts w:ascii="Verdana" w:eastAsiaTheme="majorEastAsia" w:hAnsi="Verdana" w:cstheme="majorBidi"/>
      <w:color w:val="2B7370" w:themeColor="accent1" w:themeShade="7F"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ED5B2E"/>
    <w:rPr>
      <w:rFonts w:ascii="Verdana" w:hAnsi="Verdana"/>
      <w:i/>
      <w:iCs/>
      <w:color w:val="2B7471" w:themeColor="accent1" w:themeShade="80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ED5B2E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ED5B2E"/>
    <w:rPr>
      <w:rFonts w:ascii="Verdana" w:hAnsi="Verdana"/>
      <w:i/>
      <w:iCs/>
      <w:color w:val="2B7471" w:themeColor="accent1" w:themeShade="80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ED5B2E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D5B2E"/>
    <w:pPr>
      <w:spacing w:before="240" w:after="0" w:line="276" w:lineRule="auto"/>
      <w:outlineLvl w:val="9"/>
    </w:pPr>
    <w:rPr>
      <w:sz w:val="32"/>
      <w:szCs w:val="32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ED5B2E"/>
  </w:style>
  <w:style w:type="paragraph" w:styleId="Textkrper">
    <w:name w:val="Body Text"/>
    <w:basedOn w:val="Standard"/>
    <w:link w:val="TextkrperZchn"/>
    <w:uiPriority w:val="99"/>
    <w:semiHidden/>
    <w:unhideWhenUsed/>
    <w:rsid w:val="00ED5B2E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ED5B2E"/>
    <w:rPr>
      <w:rFonts w:ascii="Verdana" w:hAnsi="Verdana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ED5B2E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D5B2E"/>
    <w:rPr>
      <w:rFonts w:ascii="Verdana" w:hAnsi="Verdana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ED5B2E"/>
    <w:pPr>
      <w:spacing w:after="120"/>
    </w:pPr>
    <w:rPr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D5B2E"/>
    <w:rPr>
      <w:rFonts w:ascii="Verdana" w:hAnsi="Verdana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ED5B2E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ED5B2E"/>
    <w:rPr>
      <w:rFonts w:ascii="Verdana" w:hAnsi="Verdana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ED5B2E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ED5B2E"/>
    <w:rPr>
      <w:rFonts w:ascii="Verdana" w:hAnsi="Verdana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ED5B2E"/>
    <w:pPr>
      <w:spacing w:after="16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ED5B2E"/>
    <w:rPr>
      <w:rFonts w:ascii="Verdana" w:hAnsi="Verdana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ED5B2E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ED5B2E"/>
    <w:rPr>
      <w:rFonts w:ascii="Verdana" w:hAnsi="Verdana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ED5B2E"/>
    <w:pPr>
      <w:spacing w:after="120"/>
      <w:ind w:left="360"/>
    </w:pPr>
    <w:rPr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ED5B2E"/>
    <w:rPr>
      <w:rFonts w:ascii="Verdana" w:hAnsi="Verdana"/>
      <w:szCs w:val="16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ED5B2E"/>
    <w:rPr>
      <w:rFonts w:ascii="Verdana" w:hAnsi="Verdana"/>
      <w:b/>
      <w:bCs/>
      <w:i/>
      <w:iCs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ED5B2E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ED5B2E"/>
    <w:pPr>
      <w:spacing w:after="0" w:line="240" w:lineRule="auto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ED5B2E"/>
    <w:rPr>
      <w:rFonts w:ascii="Verdana" w:hAnsi="Verdana"/>
    </w:rPr>
  </w:style>
  <w:style w:type="table" w:styleId="FarbigesRaster">
    <w:name w:val="Colorful Grid"/>
    <w:basedOn w:val="NormaleTabelle"/>
    <w:uiPriority w:val="73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ED5B2E"/>
    <w:rPr>
      <w:rFonts w:ascii="Verdana" w:hAnsi="Verdana"/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5B2E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5B2E"/>
    <w:rPr>
      <w:rFonts w:ascii="Verdana" w:hAnsi="Verdana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5B2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5B2E"/>
    <w:rPr>
      <w:rFonts w:ascii="Verdana" w:hAnsi="Verdana"/>
      <w:b/>
      <w:bCs/>
      <w:szCs w:val="20"/>
    </w:rPr>
  </w:style>
  <w:style w:type="table" w:styleId="DunkleListe">
    <w:name w:val="Dark List"/>
    <w:basedOn w:val="NormaleTabelle"/>
    <w:uiPriority w:val="70"/>
    <w:semiHidden/>
    <w:unhideWhenUsed/>
    <w:rsid w:val="00ED5B2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ED5B2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ED5B2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ED5B2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ED5B2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ED5B2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ED5B2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ED5B2E"/>
  </w:style>
  <w:style w:type="character" w:customStyle="1" w:styleId="DatumZchn">
    <w:name w:val="Datum Zchn"/>
    <w:basedOn w:val="Absatz-Standardschriftart"/>
    <w:link w:val="Datum"/>
    <w:uiPriority w:val="99"/>
    <w:semiHidden/>
    <w:rsid w:val="00ED5B2E"/>
    <w:rPr>
      <w:rFonts w:ascii="Verdana" w:hAnsi="Verdana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D5B2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D5B2E"/>
    <w:rPr>
      <w:rFonts w:ascii="Segoe UI" w:hAnsi="Segoe UI" w:cs="Segoe UI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ED5B2E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ED5B2E"/>
    <w:rPr>
      <w:rFonts w:ascii="Verdana" w:hAnsi="Verdana"/>
    </w:rPr>
  </w:style>
  <w:style w:type="character" w:styleId="Hervorhebung">
    <w:name w:val="Emphasis"/>
    <w:basedOn w:val="Absatz-Standardschriftart"/>
    <w:uiPriority w:val="20"/>
    <w:semiHidden/>
    <w:unhideWhenUsed/>
    <w:qFormat/>
    <w:rsid w:val="00ED5B2E"/>
    <w:rPr>
      <w:rFonts w:ascii="Verdana" w:hAnsi="Verdana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ED5B2E"/>
    <w:rPr>
      <w:rFonts w:ascii="Verdana" w:hAnsi="Verdana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ED5B2E"/>
    <w:pPr>
      <w:spacing w:after="0"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ED5B2E"/>
    <w:rPr>
      <w:rFonts w:ascii="Verdana" w:hAnsi="Verdana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ED5B2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ED5B2E"/>
    <w:pPr>
      <w:spacing w:after="0" w:line="240" w:lineRule="auto"/>
    </w:pPr>
    <w:rPr>
      <w:rFonts w:eastAsiaTheme="majorEastAsia" w:cstheme="majorBidi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ED5B2E"/>
    <w:rPr>
      <w:rFonts w:ascii="Verdana" w:hAnsi="Verdana"/>
      <w:color w:val="68538F" w:themeColor="accent5" w:themeShade="B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ED5B2E"/>
    <w:pPr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5B2E"/>
    <w:rPr>
      <w:rFonts w:ascii="Verdana" w:hAnsi="Verdana"/>
    </w:rPr>
  </w:style>
  <w:style w:type="character" w:styleId="Funotenzeichen">
    <w:name w:val="footnote reference"/>
    <w:basedOn w:val="Absatz-Standardschriftart"/>
    <w:uiPriority w:val="99"/>
    <w:semiHidden/>
    <w:unhideWhenUsed/>
    <w:rsid w:val="00ED5B2E"/>
    <w:rPr>
      <w:rFonts w:ascii="Verdana" w:hAnsi="Verdana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D5B2E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D5B2E"/>
    <w:rPr>
      <w:rFonts w:ascii="Verdana" w:hAnsi="Verdana"/>
      <w:szCs w:val="20"/>
    </w:rPr>
  </w:style>
  <w:style w:type="table" w:customStyle="1" w:styleId="11">
    <w:name w:val="网格表 1 浅色1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网格表 1 浅色 - 着色 11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网格表 1 浅色 - 着色 21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网格表 1 浅色 - 着色 31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网格表 1 浅色 - 着色 41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网格表 1 浅色 - 着色 61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网格表 21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网格表 2 - 着色 11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2-21">
    <w:name w:val="网格表 2 - 着色 21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2-31">
    <w:name w:val="网格表 2 - 着色 31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2-41">
    <w:name w:val="网格表 2 - 着色 41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2-51">
    <w:name w:val="网格表 2 - 着色 51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2-61">
    <w:name w:val="网格表 2 - 着色 61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31">
    <w:name w:val="网格表 31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网格表 3 - 着色 11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3-21">
    <w:name w:val="网格表 3 - 着色 21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3-31">
    <w:name w:val="网格表 3 - 着色 31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3-41">
    <w:name w:val="网格表 3 - 着色 41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3-51">
    <w:name w:val="网格表 3 - 着色 51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3-61">
    <w:name w:val="网格表 3 - 着色 61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41">
    <w:name w:val="网格表 41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网格表 4 - 着色 11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4-21">
    <w:name w:val="网格表 4 - 着色 21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4-31">
    <w:name w:val="网格表 4 - 着色 31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4-41">
    <w:name w:val="网格表 4 - 着色 41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4-51">
    <w:name w:val="网格表 4 - 着色 51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4-61">
    <w:name w:val="网格表 4 - 着色 61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51">
    <w:name w:val="网格表 5 深色1"/>
    <w:basedOn w:val="NormaleTabelle"/>
    <w:uiPriority w:val="50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网格表 5 深色 - 着色 11"/>
    <w:basedOn w:val="NormaleTabelle"/>
    <w:uiPriority w:val="50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5-21">
    <w:name w:val="网格表 5 深色 - 着色 21"/>
    <w:basedOn w:val="NormaleTabelle"/>
    <w:uiPriority w:val="50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5-31">
    <w:name w:val="网格表 5 深色 - 着色 31"/>
    <w:basedOn w:val="NormaleTabelle"/>
    <w:uiPriority w:val="50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5-41">
    <w:name w:val="网格表 5 深色 - 着色 41"/>
    <w:basedOn w:val="NormaleTabelle"/>
    <w:uiPriority w:val="50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5-51">
    <w:name w:val="网格表 5 深色 - 着色 51"/>
    <w:basedOn w:val="NormaleTabelle"/>
    <w:uiPriority w:val="50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5-61">
    <w:name w:val="网格表 5 深色 - 着色 61"/>
    <w:basedOn w:val="NormaleTabelle"/>
    <w:uiPriority w:val="50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61">
    <w:name w:val="网格表 6 彩色1"/>
    <w:basedOn w:val="NormaleTabelle"/>
    <w:uiPriority w:val="51"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网格表 6 彩色 - 着色 11"/>
    <w:basedOn w:val="NormaleTabelle"/>
    <w:uiPriority w:val="51"/>
    <w:rsid w:val="00ED5B2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6-21">
    <w:name w:val="网格表 6 彩色 - 着色 21"/>
    <w:basedOn w:val="NormaleTabelle"/>
    <w:uiPriority w:val="51"/>
    <w:rsid w:val="00ED5B2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6-31">
    <w:name w:val="网格表 6 彩色 - 着色 31"/>
    <w:basedOn w:val="NormaleTabelle"/>
    <w:uiPriority w:val="51"/>
    <w:rsid w:val="00ED5B2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6-41">
    <w:name w:val="网格表 6 彩色 - 着色 41"/>
    <w:basedOn w:val="NormaleTabelle"/>
    <w:uiPriority w:val="51"/>
    <w:rsid w:val="00ED5B2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6-51">
    <w:name w:val="网格表 6 彩色 - 着色 51"/>
    <w:basedOn w:val="NormaleTabelle"/>
    <w:uiPriority w:val="51"/>
    <w:rsid w:val="00ED5B2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6-61">
    <w:name w:val="网格表 6 彩色 - 着色 61"/>
    <w:basedOn w:val="NormaleTabelle"/>
    <w:uiPriority w:val="51"/>
    <w:rsid w:val="00ED5B2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71">
    <w:name w:val="网格表 7 彩色1"/>
    <w:basedOn w:val="NormaleTabelle"/>
    <w:uiPriority w:val="52"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网格表 7 彩色 - 着色 11"/>
    <w:basedOn w:val="NormaleTabelle"/>
    <w:uiPriority w:val="52"/>
    <w:rsid w:val="00ED5B2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7-21">
    <w:name w:val="网格表 7 彩色 - 着色 21"/>
    <w:basedOn w:val="NormaleTabelle"/>
    <w:uiPriority w:val="52"/>
    <w:rsid w:val="00ED5B2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7-31">
    <w:name w:val="网格表 7 彩色 - 着色 31"/>
    <w:basedOn w:val="NormaleTabelle"/>
    <w:uiPriority w:val="52"/>
    <w:rsid w:val="00ED5B2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7-41">
    <w:name w:val="网格表 7 彩色 - 着色 41"/>
    <w:basedOn w:val="NormaleTabelle"/>
    <w:uiPriority w:val="52"/>
    <w:rsid w:val="00ED5B2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7-51">
    <w:name w:val="网格表 7 彩色 - 着色 51"/>
    <w:basedOn w:val="NormaleTabelle"/>
    <w:uiPriority w:val="52"/>
    <w:rsid w:val="00ED5B2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7-61">
    <w:name w:val="网格表 7 彩色 - 着色 61"/>
    <w:basedOn w:val="NormaleTabelle"/>
    <w:uiPriority w:val="52"/>
    <w:rsid w:val="00ED5B2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ED5B2E"/>
    <w:pPr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5B2E"/>
    <w:rPr>
      <w:rFonts w:ascii="Verdana" w:hAnsi="Verdana"/>
    </w:rPr>
  </w:style>
  <w:style w:type="character" w:customStyle="1" w:styleId="berschrift7Zchn">
    <w:name w:val="Überschrift 7 Zchn"/>
    <w:basedOn w:val="Absatz-Standardschriftart"/>
    <w:link w:val="berschrift7"/>
    <w:uiPriority w:val="8"/>
    <w:semiHidden/>
    <w:rsid w:val="00ED5B2E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8"/>
    <w:semiHidden/>
    <w:rsid w:val="00ED5B2E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8"/>
    <w:semiHidden/>
    <w:rsid w:val="00ED5B2E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Akronym">
    <w:name w:val="HTML Acronym"/>
    <w:basedOn w:val="Absatz-Standardschriftart"/>
    <w:uiPriority w:val="99"/>
    <w:semiHidden/>
    <w:unhideWhenUsed/>
    <w:rsid w:val="00ED5B2E"/>
    <w:rPr>
      <w:rFonts w:ascii="Verdana" w:hAnsi="Verdana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ED5B2E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ED5B2E"/>
    <w:rPr>
      <w:rFonts w:ascii="Verdana" w:hAnsi="Verdana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ED5B2E"/>
    <w:rPr>
      <w:rFonts w:ascii="Verdana" w:hAnsi="Verdana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ED5B2E"/>
    <w:rPr>
      <w:rFonts w:ascii="Consolas" w:hAnsi="Consolas" w:cs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ED5B2E"/>
    <w:rPr>
      <w:rFonts w:ascii="Verdana" w:hAnsi="Verdana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ED5B2E"/>
    <w:rPr>
      <w:rFonts w:ascii="Consolas" w:hAnsi="Consolas" w:cs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D5B2E"/>
    <w:pPr>
      <w:spacing w:after="0" w:line="240" w:lineRule="auto"/>
    </w:pPr>
    <w:rPr>
      <w:rFonts w:ascii="Consolas" w:hAnsi="Consolas" w:cs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D5B2E"/>
    <w:rPr>
      <w:rFonts w:ascii="Consolas" w:hAnsi="Consolas" w:cs="Consolas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ED5B2E"/>
    <w:rPr>
      <w:rFonts w:ascii="Consolas" w:hAnsi="Consolas" w:cs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ED5B2E"/>
    <w:rPr>
      <w:rFonts w:ascii="Consolas" w:hAnsi="Consolas" w:cs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ED5B2E"/>
    <w:rPr>
      <w:rFonts w:ascii="Verdana" w:hAnsi="Verdana"/>
      <w:i/>
      <w:iCs/>
    </w:rPr>
  </w:style>
  <w:style w:type="character" w:styleId="Hyperlink">
    <w:name w:val="Hyperlink"/>
    <w:basedOn w:val="Absatz-Standardschriftart"/>
    <w:uiPriority w:val="99"/>
    <w:unhideWhenUsed/>
    <w:rsid w:val="00ED5B2E"/>
    <w:rPr>
      <w:rFonts w:ascii="Verdana" w:hAnsi="Verdana"/>
      <w:color w:val="2B7471" w:themeColor="accent1" w:themeShade="80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ED5B2E"/>
    <w:pPr>
      <w:spacing w:after="0"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ED5B2E"/>
    <w:pPr>
      <w:spacing w:after="0"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ED5B2E"/>
    <w:pPr>
      <w:spacing w:after="0"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ED5B2E"/>
    <w:pPr>
      <w:spacing w:after="0"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ED5B2E"/>
    <w:pPr>
      <w:spacing w:after="0"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ED5B2E"/>
    <w:pPr>
      <w:spacing w:after="0"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ED5B2E"/>
    <w:pPr>
      <w:spacing w:after="0"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ED5B2E"/>
    <w:pPr>
      <w:spacing w:after="0"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ED5B2E"/>
    <w:pPr>
      <w:spacing w:after="0" w:line="240" w:lineRule="auto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ED5B2E"/>
    <w:rPr>
      <w:rFonts w:eastAsiaTheme="majorEastAsia" w:cstheme="majorBidi"/>
      <w:b/>
      <w:bCs/>
    </w:rPr>
  </w:style>
  <w:style w:type="table" w:styleId="HellesRaster">
    <w:name w:val="Light Grid"/>
    <w:basedOn w:val="NormaleTabelle"/>
    <w:uiPriority w:val="62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ED5B2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ED5B2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ED5B2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ED5B2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ED5B2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ED5B2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ED5B2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ED5B2E"/>
    <w:rPr>
      <w:rFonts w:ascii="Verdana" w:hAnsi="Verdana"/>
    </w:rPr>
  </w:style>
  <w:style w:type="paragraph" w:styleId="Liste">
    <w:name w:val="List"/>
    <w:basedOn w:val="Standard"/>
    <w:uiPriority w:val="99"/>
    <w:semiHidden/>
    <w:unhideWhenUsed/>
    <w:rsid w:val="00ED5B2E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ED5B2E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ED5B2E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ED5B2E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ED5B2E"/>
    <w:pPr>
      <w:ind w:left="1800" w:hanging="360"/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ED5B2E"/>
    <w:pPr>
      <w:numPr>
        <w:numId w:val="6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ED5B2E"/>
    <w:pPr>
      <w:numPr>
        <w:numId w:val="7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ED5B2E"/>
    <w:pPr>
      <w:numPr>
        <w:numId w:val="8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ED5B2E"/>
    <w:pPr>
      <w:numPr>
        <w:numId w:val="9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ED5B2E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ED5B2E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ED5B2E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ED5B2E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ED5B2E"/>
    <w:pPr>
      <w:spacing w:after="120"/>
      <w:ind w:left="1800"/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ED5B2E"/>
    <w:pPr>
      <w:numPr>
        <w:numId w:val="10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ED5B2E"/>
    <w:pPr>
      <w:numPr>
        <w:numId w:val="11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ED5B2E"/>
    <w:pPr>
      <w:numPr>
        <w:numId w:val="12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ED5B2E"/>
    <w:pPr>
      <w:numPr>
        <w:numId w:val="13"/>
      </w:numPr>
      <w:contextualSpacing/>
    </w:pPr>
  </w:style>
  <w:style w:type="paragraph" w:styleId="Listenabsatz">
    <w:name w:val="List Paragraph"/>
    <w:basedOn w:val="Standard"/>
    <w:uiPriority w:val="34"/>
    <w:unhideWhenUsed/>
    <w:qFormat/>
    <w:rsid w:val="00ED5B2E"/>
    <w:pPr>
      <w:ind w:left="720"/>
      <w:contextualSpacing/>
    </w:pPr>
  </w:style>
  <w:style w:type="table" w:customStyle="1" w:styleId="110">
    <w:name w:val="清单表 1 浅色1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清单表 1 浅色 - 着色 11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1-210">
    <w:name w:val="清单表 1 浅色 - 着色 21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1-310">
    <w:name w:val="清单表 1 浅色 - 着色 31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1-410">
    <w:name w:val="清单表 1 浅色 - 着色 41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1-510">
    <w:name w:val="清单表 1 浅色 - 着色 51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1-610">
    <w:name w:val="清单表 1 浅色 - 着色 61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210">
    <w:name w:val="清单表 21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清单表 2 - 着色 11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2-210">
    <w:name w:val="清单表 2 - 着色 21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2-310">
    <w:name w:val="清单表 2 - 着色 31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2-410">
    <w:name w:val="清单表 2 - 着色 41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2-510">
    <w:name w:val="清单表 2 - 着色 51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2-610">
    <w:name w:val="清单表 2 - 着色 61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310">
    <w:name w:val="清单表 31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清单表 3 - 着色 11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3-210">
    <w:name w:val="清单表 3 - 着色 21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3-310">
    <w:name w:val="清单表 3 - 着色 31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3-410">
    <w:name w:val="清单表 3 - 着色 41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3-510">
    <w:name w:val="清单表 3 - 着色 51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3-610">
    <w:name w:val="清单表 3 - 着色 61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410">
    <w:name w:val="清单表 41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清单表 4 - 着色 11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4-210">
    <w:name w:val="清单表 4 - 着色 21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4-310">
    <w:name w:val="清单表 4 - 着色 31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4-410">
    <w:name w:val="清单表 4 - 着色 41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4-510">
    <w:name w:val="清单表 4 - 着色 51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4-610">
    <w:name w:val="清单表 4 - 着色 61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510">
    <w:name w:val="清单表 5 深色1"/>
    <w:basedOn w:val="NormaleTabelle"/>
    <w:uiPriority w:val="50"/>
    <w:rsid w:val="00ED5B2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清单表 5 深色 - 着色 11"/>
    <w:basedOn w:val="NormaleTabelle"/>
    <w:uiPriority w:val="50"/>
    <w:rsid w:val="00ED5B2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清单表 5 深色 - 着色 21"/>
    <w:basedOn w:val="NormaleTabelle"/>
    <w:uiPriority w:val="50"/>
    <w:rsid w:val="00ED5B2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清单表 5 深色 - 着色 31"/>
    <w:basedOn w:val="NormaleTabelle"/>
    <w:uiPriority w:val="50"/>
    <w:rsid w:val="00ED5B2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清单表 5 深色 - 着色 41"/>
    <w:basedOn w:val="NormaleTabelle"/>
    <w:uiPriority w:val="50"/>
    <w:rsid w:val="00ED5B2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清单表 5 深色 - 着色 51"/>
    <w:basedOn w:val="NormaleTabelle"/>
    <w:uiPriority w:val="50"/>
    <w:rsid w:val="00ED5B2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清单表 5 深色 - 着色 61"/>
    <w:basedOn w:val="NormaleTabelle"/>
    <w:uiPriority w:val="50"/>
    <w:rsid w:val="00ED5B2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清单表 6 彩色1"/>
    <w:basedOn w:val="NormaleTabelle"/>
    <w:uiPriority w:val="51"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清单表 6 彩色 - 着色 11"/>
    <w:basedOn w:val="NormaleTabelle"/>
    <w:uiPriority w:val="51"/>
    <w:rsid w:val="00ED5B2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6-210">
    <w:name w:val="清单表 6 彩色 - 着色 21"/>
    <w:basedOn w:val="NormaleTabelle"/>
    <w:uiPriority w:val="51"/>
    <w:rsid w:val="00ED5B2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6-310">
    <w:name w:val="清单表 6 彩色 - 着色 31"/>
    <w:basedOn w:val="NormaleTabelle"/>
    <w:uiPriority w:val="51"/>
    <w:rsid w:val="00ED5B2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6-410">
    <w:name w:val="清单表 6 彩色 - 着色 41"/>
    <w:basedOn w:val="NormaleTabelle"/>
    <w:uiPriority w:val="51"/>
    <w:rsid w:val="00ED5B2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6-510">
    <w:name w:val="清单表 6 彩色 - 着色 51"/>
    <w:basedOn w:val="NormaleTabelle"/>
    <w:uiPriority w:val="51"/>
    <w:rsid w:val="00ED5B2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6-610">
    <w:name w:val="清单表 6 彩色 - 着色 61"/>
    <w:basedOn w:val="NormaleTabelle"/>
    <w:uiPriority w:val="51"/>
    <w:rsid w:val="00ED5B2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710">
    <w:name w:val="清单表 7 彩色1"/>
    <w:basedOn w:val="NormaleTabelle"/>
    <w:uiPriority w:val="52"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清单表 7 彩色 - 着色 11"/>
    <w:basedOn w:val="NormaleTabelle"/>
    <w:uiPriority w:val="52"/>
    <w:rsid w:val="00ED5B2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清单表 7 彩色 - 着色 21"/>
    <w:basedOn w:val="NormaleTabelle"/>
    <w:uiPriority w:val="52"/>
    <w:rsid w:val="00ED5B2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清单表 7 彩色 - 着色 31"/>
    <w:basedOn w:val="NormaleTabelle"/>
    <w:uiPriority w:val="52"/>
    <w:rsid w:val="00ED5B2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清单表 7 彩色 - 着色 41"/>
    <w:basedOn w:val="NormaleTabelle"/>
    <w:uiPriority w:val="52"/>
    <w:rsid w:val="00ED5B2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清单表 7 彩色 - 着色 51"/>
    <w:basedOn w:val="NormaleTabelle"/>
    <w:uiPriority w:val="52"/>
    <w:rsid w:val="00ED5B2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清单表 7 彩色 - 着色 61"/>
    <w:basedOn w:val="NormaleTabelle"/>
    <w:uiPriority w:val="52"/>
    <w:rsid w:val="00ED5B2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ED5B2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ED5B2E"/>
    <w:rPr>
      <w:rFonts w:ascii="Consolas" w:hAnsi="Consolas" w:cs="Consolas"/>
      <w:szCs w:val="20"/>
    </w:rPr>
  </w:style>
  <w:style w:type="table" w:styleId="MittleresRaster1">
    <w:name w:val="Medium Grid 1"/>
    <w:basedOn w:val="NormaleTabelle"/>
    <w:uiPriority w:val="67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ED5B2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ED5B2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ED5B2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ED5B2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ED5B2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ED5B2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ED5B2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ED5B2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ED5B2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ED5B2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ED5B2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ED5B2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ED5B2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ED5B2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ED5B2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ED5B2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ED5B2E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KeinLeerraum">
    <w:name w:val="No Spacing"/>
    <w:uiPriority w:val="7"/>
    <w:qFormat/>
    <w:rsid w:val="00ED5B2E"/>
    <w:pPr>
      <w:spacing w:after="0" w:line="240" w:lineRule="auto"/>
    </w:pPr>
    <w:rPr>
      <w:rFonts w:ascii="Verdana" w:hAnsi="Verdana"/>
    </w:rPr>
  </w:style>
  <w:style w:type="paragraph" w:styleId="StandardWeb">
    <w:name w:val="Normal (Web)"/>
    <w:basedOn w:val="Standard"/>
    <w:uiPriority w:val="99"/>
    <w:semiHidden/>
    <w:unhideWhenUsed/>
    <w:rsid w:val="00ED5B2E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ED5B2E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ED5B2E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ED5B2E"/>
    <w:rPr>
      <w:rFonts w:ascii="Verdana" w:hAnsi="Verdana"/>
    </w:rPr>
  </w:style>
  <w:style w:type="character" w:styleId="Seitenzahl">
    <w:name w:val="page number"/>
    <w:basedOn w:val="Absatz-Standardschriftart"/>
    <w:uiPriority w:val="99"/>
    <w:semiHidden/>
    <w:unhideWhenUsed/>
    <w:rsid w:val="00ED5B2E"/>
    <w:rPr>
      <w:rFonts w:ascii="Verdana" w:hAnsi="Verdana"/>
    </w:rPr>
  </w:style>
  <w:style w:type="table" w:customStyle="1" w:styleId="111">
    <w:name w:val="无格式表格 11"/>
    <w:basedOn w:val="NormaleTabelle"/>
    <w:uiPriority w:val="41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无格式表格 21"/>
    <w:basedOn w:val="NormaleTabelle"/>
    <w:uiPriority w:val="42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无格式表格 31"/>
    <w:basedOn w:val="NormaleTabelle"/>
    <w:uiPriority w:val="43"/>
    <w:rsid w:val="00ED5B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">
    <w:name w:val="无格式表格 41"/>
    <w:basedOn w:val="NormaleTabelle"/>
    <w:uiPriority w:val="44"/>
    <w:rsid w:val="00ED5B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">
    <w:name w:val="无格式表格 51"/>
    <w:basedOn w:val="NormaleTabelle"/>
    <w:uiPriority w:val="45"/>
    <w:rsid w:val="00ED5B2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ED5B2E"/>
    <w:pPr>
      <w:spacing w:after="0" w:line="240" w:lineRule="auto"/>
    </w:pPr>
    <w:rPr>
      <w:rFonts w:ascii="Consolas" w:hAnsi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ED5B2E"/>
    <w:rPr>
      <w:rFonts w:ascii="Consolas" w:hAnsi="Consolas"/>
      <w:szCs w:val="21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ED5B2E"/>
  </w:style>
  <w:style w:type="character" w:customStyle="1" w:styleId="AnredeZchn">
    <w:name w:val="Anrede Zchn"/>
    <w:basedOn w:val="Absatz-Standardschriftart"/>
    <w:link w:val="Anrede"/>
    <w:uiPriority w:val="99"/>
    <w:semiHidden/>
    <w:rsid w:val="00ED5B2E"/>
    <w:rPr>
      <w:rFonts w:ascii="Verdana" w:hAnsi="Verdana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ED5B2E"/>
    <w:pPr>
      <w:spacing w:after="0" w:line="240" w:lineRule="auto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ED5B2E"/>
    <w:rPr>
      <w:rFonts w:ascii="Verdana" w:hAnsi="Verdana"/>
    </w:rPr>
  </w:style>
  <w:style w:type="character" w:styleId="Fett">
    <w:name w:val="Strong"/>
    <w:basedOn w:val="Absatz-Standardschriftart"/>
    <w:uiPriority w:val="22"/>
    <w:semiHidden/>
    <w:unhideWhenUsed/>
    <w:rsid w:val="00ED5B2E"/>
    <w:rPr>
      <w:rFonts w:ascii="Verdana" w:hAnsi="Verdana"/>
      <w:b/>
      <w:bCs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ED5B2E"/>
    <w:rPr>
      <w:rFonts w:ascii="Verdana" w:hAnsi="Verdana"/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ED5B2E"/>
    <w:rPr>
      <w:rFonts w:ascii="Verdana" w:hAnsi="Verdana"/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ED5B2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ED5B2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ED5B2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ED5B2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ED5B2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ED5B2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ED5B2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ED5B2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ED5B2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ED5B2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ED5B2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ED5B2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ED5B2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ED5B2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ED5B2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ED5B2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ED5B2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ED5B2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ED5B2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ED5B2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ED5B2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ED5B2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ED5B2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ED5B2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ED5B2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">
    <w:name w:val="网格型浅色1"/>
    <w:basedOn w:val="NormaleTabelle"/>
    <w:uiPriority w:val="40"/>
    <w:rsid w:val="00ED5B2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ED5B2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ED5B2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ED5B2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ED5B2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ED5B2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ED5B2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ED5B2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ED5B2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ED5B2E"/>
    <w:pPr>
      <w:spacing w:after="0"/>
      <w:ind w:left="22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ED5B2E"/>
    <w:pPr>
      <w:spacing w:after="0"/>
    </w:pPr>
  </w:style>
  <w:style w:type="table" w:styleId="TabelleProfessionell">
    <w:name w:val="Table Professional"/>
    <w:basedOn w:val="NormaleTabelle"/>
    <w:uiPriority w:val="99"/>
    <w:semiHidden/>
    <w:unhideWhenUsed/>
    <w:rsid w:val="00ED5B2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ED5B2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ED5B2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ED5B2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ED5B2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ED5B2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ED5B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ED5B2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ED5B2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ED5B2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ED5B2E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ED5B2E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ED5B2E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ED5B2E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ED5B2E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ED5B2E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ED5B2E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ED5B2E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ED5B2E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D5B2E"/>
    <w:pPr>
      <w:spacing w:after="100"/>
      <w:ind w:left="1760"/>
    </w:pPr>
  </w:style>
  <w:style w:type="character" w:customStyle="1" w:styleId="Mention">
    <w:name w:val="Mention"/>
    <w:basedOn w:val="Absatz-Standardschriftart"/>
    <w:uiPriority w:val="99"/>
    <w:semiHidden/>
    <w:unhideWhenUsed/>
    <w:rsid w:val="00ED5B2E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KeineListe"/>
    <w:uiPriority w:val="99"/>
    <w:semiHidden/>
    <w:unhideWhenUsed/>
    <w:rsid w:val="00ED5B2E"/>
    <w:pPr>
      <w:numPr>
        <w:numId w:val="15"/>
      </w:numPr>
    </w:pPr>
  </w:style>
  <w:style w:type="numbering" w:styleId="1ai">
    <w:name w:val="Outline List 1"/>
    <w:basedOn w:val="KeineListe"/>
    <w:uiPriority w:val="99"/>
    <w:semiHidden/>
    <w:unhideWhenUsed/>
    <w:rsid w:val="00ED5B2E"/>
    <w:pPr>
      <w:numPr>
        <w:numId w:val="16"/>
      </w:numPr>
    </w:pPr>
  </w:style>
  <w:style w:type="character" w:customStyle="1" w:styleId="Hashtag">
    <w:name w:val="Hashtag"/>
    <w:basedOn w:val="Absatz-Standardschriftart"/>
    <w:uiPriority w:val="99"/>
    <w:semiHidden/>
    <w:unhideWhenUsed/>
    <w:rsid w:val="00ED5B2E"/>
    <w:rPr>
      <w:rFonts w:ascii="Verdana" w:hAnsi="Verdana"/>
      <w:color w:val="2B579A"/>
      <w:shd w:val="clear" w:color="auto" w:fill="E1DFDD"/>
    </w:rPr>
  </w:style>
  <w:style w:type="numbering" w:styleId="ArtikelAbschnitt">
    <w:name w:val="Outline List 3"/>
    <w:basedOn w:val="KeineListe"/>
    <w:uiPriority w:val="99"/>
    <w:semiHidden/>
    <w:unhideWhenUsed/>
    <w:rsid w:val="00ED5B2E"/>
    <w:pPr>
      <w:numPr>
        <w:numId w:val="17"/>
      </w:numPr>
    </w:pPr>
  </w:style>
  <w:style w:type="table" w:styleId="EinfacheTabelle1">
    <w:name w:val="Plain Table 1"/>
    <w:basedOn w:val="NormaleTabelle"/>
    <w:uiPriority w:val="41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ED5B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ED5B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ED5B2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SmartHyperlink">
    <w:name w:val="Smart Hyperlink"/>
    <w:basedOn w:val="Absatz-Standardschriftart"/>
    <w:uiPriority w:val="99"/>
    <w:semiHidden/>
    <w:unhideWhenUsed/>
    <w:rsid w:val="00ED5B2E"/>
    <w:rPr>
      <w:rFonts w:ascii="Verdana" w:hAnsi="Verdana"/>
      <w:u w:val="dotted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ED5B2E"/>
    <w:rPr>
      <w:rFonts w:ascii="Verdana" w:hAnsi="Verdana"/>
      <w:color w:val="605E5C"/>
      <w:shd w:val="clear" w:color="auto" w:fill="E1DFDD"/>
    </w:rPr>
  </w:style>
  <w:style w:type="table" w:styleId="Listentabelle1hell">
    <w:name w:val="List Table 1 Light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entabelle2">
    <w:name w:val="List Table 2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entabelle3">
    <w:name w:val="List Table 3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ED5B2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ED5B2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ED5B2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ED5B2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ED5B2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ED5B2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ED5B2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ED5B2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ED5B2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ED5B2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ED5B2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ED5B2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ED5B2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ED5B2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ED5B2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ED5B2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ED5B2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ED5B2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ED5B2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emithellemGitternetz">
    <w:name w:val="Grid Table Light"/>
    <w:basedOn w:val="NormaleTabelle"/>
    <w:uiPriority w:val="40"/>
    <w:rsid w:val="00ED5B2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netztabelle1hell">
    <w:name w:val="Grid Table 1 Light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ED5B2E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ED5B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tternetztabelle6farbig">
    <w:name w:val="Grid Table 6 Colorful"/>
    <w:basedOn w:val="NormaleTabelle"/>
    <w:uiPriority w:val="51"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ED5B2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ED5B2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ED5B2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ED5B2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ED5B2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ED5B2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tternetztabelle7farbig">
    <w:name w:val="Grid Table 7 Colorful"/>
    <w:basedOn w:val="NormaleTabelle"/>
    <w:uiPriority w:val="52"/>
    <w:rsid w:val="00ED5B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ED5B2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ED5B2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ED5B2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ED5B2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ED5B2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ED5B2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meinolf-hagen@kath-kitas-ruhr-mark.de" TargetMode="Externa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kath-kitas-ruhr-mark.de/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hyperlink" Target="javascript:linkTo_UnCryptMailto('ocknvq,kphqBmcvj\/mkvcu\/twjt\/octm0fg');" TargetMode="External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jpe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e.knaps\AppData\Roaming\Microsoft\Templates\Dreifach%20gefaltete%20Brosch&#252;re%20(blau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93B5780032546BF87913260945233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234F26-0553-47A1-8661-3237B0FF275D}"/>
      </w:docPartPr>
      <w:docPartBody>
        <w:p w:rsidR="005F6B14" w:rsidRDefault="00BB5CF4" w:rsidP="00BB5CF4">
          <w:pPr>
            <w:pStyle w:val="E93B5780032546BF87913260945233C6"/>
          </w:pPr>
          <w:r w:rsidRPr="00ED5B2E">
            <w:rPr>
              <w:lang w:bidi="de-DE"/>
            </w:rPr>
            <w:t>Kontakt</w:t>
          </w:r>
        </w:p>
      </w:docPartBody>
    </w:docPart>
    <w:docPart>
      <w:docPartPr>
        <w:name w:val="A6EF3D819E64452A8581A9CC33C7A4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91369A-1EA4-4F06-BFEE-C1270EDC7925}"/>
      </w:docPartPr>
      <w:docPartBody>
        <w:p w:rsidR="005F6B14" w:rsidRDefault="00BB5CF4" w:rsidP="00BB5CF4">
          <w:pPr>
            <w:pStyle w:val="A6EF3D819E64452A8581A9CC33C7A4A6"/>
          </w:pPr>
          <w:r w:rsidRPr="00ED5B2E">
            <w:rPr>
              <w:lang w:bidi="de-DE"/>
            </w:rPr>
            <w:t>Firmenname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CF4"/>
    <w:rsid w:val="005F6B14"/>
    <w:rsid w:val="00707BFF"/>
    <w:rsid w:val="00BB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72B4D59C954A6F9B7A5BAC02A6835A">
    <w:name w:val="0172B4D59C954A6F9B7A5BAC02A6835A"/>
  </w:style>
  <w:style w:type="paragraph" w:styleId="Blocktext">
    <w:name w:val="Block Text"/>
    <w:basedOn w:val="Standard"/>
    <w:uiPriority w:val="2"/>
    <w:unhideWhenUsed/>
    <w:qFormat/>
    <w:pPr>
      <w:spacing w:line="252" w:lineRule="auto"/>
      <w:ind w:left="504" w:right="504"/>
    </w:pPr>
    <w:rPr>
      <w:rFonts w:ascii="Verdana" w:eastAsiaTheme="minorHAnsi" w:hAnsi="Verdana"/>
      <w:color w:val="FFFFFF" w:themeColor="background1"/>
      <w:kern w:val="2"/>
      <w:lang w:eastAsia="ja-JP"/>
      <w14:ligatures w14:val="standard"/>
    </w:rPr>
  </w:style>
  <w:style w:type="paragraph" w:customStyle="1" w:styleId="455B2A2EDEF94570A7E73B86FF7D827E">
    <w:name w:val="455B2A2EDEF94570A7E73B86FF7D827E"/>
  </w:style>
  <w:style w:type="paragraph" w:customStyle="1" w:styleId="E0E9F85418D947A38A0E43D9A1491A64">
    <w:name w:val="E0E9F85418D947A38A0E43D9A1491A64"/>
  </w:style>
  <w:style w:type="paragraph" w:customStyle="1" w:styleId="50D0DDC8252A4807ACB087B84D98B9B7">
    <w:name w:val="50D0DDC8252A4807ACB087B84D98B9B7"/>
  </w:style>
  <w:style w:type="paragraph" w:customStyle="1" w:styleId="C9C233BDAA594E688508FE93EE811399">
    <w:name w:val="C9C233BDAA594E688508FE93EE811399"/>
  </w:style>
  <w:style w:type="paragraph" w:customStyle="1" w:styleId="F807A260FD2B40FEB236F38C6C20040D">
    <w:name w:val="F807A260FD2B40FEB236F38C6C20040D"/>
  </w:style>
  <w:style w:type="paragraph" w:customStyle="1" w:styleId="A61A42DD3AE549B0AF2A3CD9B69AF99B">
    <w:name w:val="A61A42DD3AE549B0AF2A3CD9B69AF99B"/>
  </w:style>
  <w:style w:type="paragraph" w:customStyle="1" w:styleId="8077ACCED4A24B41B20B2CA8EB28DA85">
    <w:name w:val="8077ACCED4A24B41B20B2CA8EB28DA85"/>
  </w:style>
  <w:style w:type="paragraph" w:customStyle="1" w:styleId="65F896908E454505BC1C20C2E70E15E5">
    <w:name w:val="65F896908E454505BC1C20C2E70E15E5"/>
  </w:style>
  <w:style w:type="paragraph" w:customStyle="1" w:styleId="003D644ECC9744199EDD168A4ED2B0AD">
    <w:name w:val="003D644ECC9744199EDD168A4ED2B0AD"/>
  </w:style>
  <w:style w:type="paragraph" w:customStyle="1" w:styleId="742C148C68C549EEA17807B51F8AD517">
    <w:name w:val="742C148C68C549EEA17807B51F8AD517"/>
  </w:style>
  <w:style w:type="paragraph" w:styleId="Zitat">
    <w:name w:val="Quote"/>
    <w:basedOn w:val="Standard"/>
    <w:link w:val="ZitatZchn"/>
    <w:uiPriority w:val="12"/>
    <w:unhideWhenUsed/>
    <w:qFormat/>
    <w:pPr>
      <w:pBdr>
        <w:top w:val="single" w:sz="2" w:space="24" w:color="1F4E79" w:themeColor="accent1" w:themeShade="80"/>
        <w:left w:val="single" w:sz="2" w:space="20" w:color="1F4E79" w:themeColor="accent1" w:themeShade="80"/>
        <w:bottom w:val="single" w:sz="2" w:space="24" w:color="1F4E79" w:themeColor="accent1" w:themeShade="80"/>
        <w:right w:val="single" w:sz="2" w:space="20" w:color="1F4E79" w:themeColor="accent1" w:themeShade="80"/>
      </w:pBdr>
      <w:shd w:val="clear" w:color="auto" w:fill="1F4E79" w:themeFill="accent1" w:themeFillShade="80"/>
      <w:spacing w:after="480" w:line="276" w:lineRule="auto"/>
      <w:ind w:left="432" w:right="432"/>
      <w:contextualSpacing/>
    </w:pPr>
    <w:rPr>
      <w:rFonts w:ascii="Verdana" w:eastAsiaTheme="majorEastAsia" w:hAnsi="Verdana" w:cstheme="majorBidi"/>
      <w:color w:val="FFFFFF" w:themeColor="background1"/>
      <w:kern w:val="2"/>
      <w:lang w:eastAsia="ja-JP"/>
      <w14:ligatures w14:val="standard"/>
    </w:rPr>
  </w:style>
  <w:style w:type="character" w:customStyle="1" w:styleId="ZitatZchn">
    <w:name w:val="Zitat Zchn"/>
    <w:basedOn w:val="Absatz-Standardschriftart"/>
    <w:link w:val="Zitat"/>
    <w:uiPriority w:val="12"/>
    <w:rPr>
      <w:rFonts w:ascii="Verdana" w:eastAsiaTheme="majorEastAsia" w:hAnsi="Verdana" w:cstheme="majorBidi"/>
      <w:color w:val="FFFFFF" w:themeColor="background1"/>
      <w:kern w:val="2"/>
      <w:shd w:val="clear" w:color="auto" w:fill="1F4E79" w:themeFill="accent1" w:themeFillShade="80"/>
      <w:lang w:eastAsia="ja-JP"/>
      <w14:ligatures w14:val="standard"/>
    </w:rPr>
  </w:style>
  <w:style w:type="paragraph" w:customStyle="1" w:styleId="77DF84C62D8D446388BBE99AA8D6C3C3">
    <w:name w:val="77DF84C62D8D446388BBE99AA8D6C3C3"/>
  </w:style>
  <w:style w:type="paragraph" w:customStyle="1" w:styleId="6829A11FCEA848759C5501E67C12C29F">
    <w:name w:val="6829A11FCEA848759C5501E67C12C29F"/>
  </w:style>
  <w:style w:type="paragraph" w:customStyle="1" w:styleId="B6E610F1C37549798AE51D960E629408">
    <w:name w:val="B6E610F1C37549798AE51D960E629408"/>
  </w:style>
  <w:style w:type="paragraph" w:customStyle="1" w:styleId="A2785688288B409D9765828373ADC2A1">
    <w:name w:val="A2785688288B409D9765828373ADC2A1"/>
  </w:style>
  <w:style w:type="paragraph" w:customStyle="1" w:styleId="D5ABCDB3BF9A49B9B24D83E87004DBB7">
    <w:name w:val="D5ABCDB3BF9A49B9B24D83E87004DBB7"/>
  </w:style>
  <w:style w:type="paragraph" w:customStyle="1" w:styleId="FF3C9466DC754F1ABACF777EF99D561E">
    <w:name w:val="FF3C9466DC754F1ABACF777EF99D561E"/>
  </w:style>
  <w:style w:type="paragraph" w:customStyle="1" w:styleId="418AB3F944F24F708D91B781FFED2121">
    <w:name w:val="418AB3F944F24F708D91B781FFED2121"/>
  </w:style>
  <w:style w:type="paragraph" w:customStyle="1" w:styleId="E917AE3890E54EBCB2BACEC576D08DB9">
    <w:name w:val="E917AE3890E54EBCB2BACEC576D08DB9"/>
  </w:style>
  <w:style w:type="paragraph" w:styleId="Aufzhlungszeichen">
    <w:name w:val="List Bullet"/>
    <w:basedOn w:val="Standard"/>
    <w:uiPriority w:val="10"/>
    <w:unhideWhenUsed/>
    <w:qFormat/>
    <w:rsid w:val="00BB5CF4"/>
    <w:pPr>
      <w:numPr>
        <w:numId w:val="1"/>
      </w:numPr>
      <w:tabs>
        <w:tab w:val="left" w:pos="360"/>
      </w:tabs>
      <w:spacing w:after="120" w:line="276" w:lineRule="auto"/>
    </w:pPr>
    <w:rPr>
      <w:rFonts w:ascii="Verdana" w:eastAsiaTheme="minorHAnsi" w:hAnsi="Verdana"/>
      <w:color w:val="44546A" w:themeColor="text2"/>
      <w:kern w:val="2"/>
      <w:lang w:eastAsia="ja-JP"/>
      <w14:ligatures w14:val="standard"/>
    </w:rPr>
  </w:style>
  <w:style w:type="paragraph" w:customStyle="1" w:styleId="46D944D0C13346B0AE4F4A96ED604565">
    <w:name w:val="46D944D0C13346B0AE4F4A96ED604565"/>
  </w:style>
  <w:style w:type="paragraph" w:customStyle="1" w:styleId="1FB2204E19754DAE80C459BC9224BDA7">
    <w:name w:val="1FB2204E19754DAE80C459BC9224BDA7"/>
  </w:style>
  <w:style w:type="paragraph" w:customStyle="1" w:styleId="D99E0BA7D8264A28BE3E2E148ACC64A4">
    <w:name w:val="D99E0BA7D8264A28BE3E2E148ACC64A4"/>
  </w:style>
  <w:style w:type="paragraph" w:customStyle="1" w:styleId="284AF87717C2406C8D7F316A843F936B">
    <w:name w:val="284AF87717C2406C8D7F316A843F936B"/>
  </w:style>
  <w:style w:type="paragraph" w:customStyle="1" w:styleId="CADB238C2CE74F7488388469E78CE6D6">
    <w:name w:val="CADB238C2CE74F7488388469E78CE6D6"/>
  </w:style>
  <w:style w:type="paragraph" w:customStyle="1" w:styleId="872BE18A3A21402C9C66D879049CB4B9">
    <w:name w:val="872BE18A3A21402C9C66D879049CB4B9"/>
  </w:style>
  <w:style w:type="paragraph" w:customStyle="1" w:styleId="E73B5CAE47E44F6B885BC0160ED55A78">
    <w:name w:val="E73B5CAE47E44F6B885BC0160ED55A78"/>
    <w:rsid w:val="00BB5CF4"/>
  </w:style>
  <w:style w:type="paragraph" w:customStyle="1" w:styleId="462197E54F5947DCBCAAC5DB897ECC4E">
    <w:name w:val="462197E54F5947DCBCAAC5DB897ECC4E"/>
    <w:rsid w:val="00BB5CF4"/>
  </w:style>
  <w:style w:type="paragraph" w:customStyle="1" w:styleId="B578AEEECF184EB88CBD7745CDCD703D">
    <w:name w:val="B578AEEECF184EB88CBD7745CDCD703D"/>
    <w:rsid w:val="00BB5CF4"/>
  </w:style>
  <w:style w:type="paragraph" w:customStyle="1" w:styleId="E93B5780032546BF87913260945233C6">
    <w:name w:val="E93B5780032546BF87913260945233C6"/>
    <w:rsid w:val="00BB5CF4"/>
  </w:style>
  <w:style w:type="paragraph" w:customStyle="1" w:styleId="A6EF3D819E64452A8581A9CC33C7A4A6">
    <w:name w:val="A6EF3D819E64452A8581A9CC33C7A4A6"/>
    <w:rsid w:val="00BB5CF4"/>
  </w:style>
  <w:style w:type="paragraph" w:customStyle="1" w:styleId="ACB0C403704A495D98659FD56688F56D">
    <w:name w:val="ACB0C403704A495D98659FD56688F56D"/>
    <w:rsid w:val="00BB5CF4"/>
  </w:style>
  <w:style w:type="paragraph" w:customStyle="1" w:styleId="6D4960227671479FA079C5932E1C0088">
    <w:name w:val="6D4960227671479FA079C5932E1C0088"/>
    <w:rsid w:val="00BB5CF4"/>
  </w:style>
  <w:style w:type="paragraph" w:customStyle="1" w:styleId="6048E437F36E4287B4E32A32A4374DFC">
    <w:name w:val="6048E437F36E4287B4E32A32A4374DFC"/>
    <w:rsid w:val="00BB5CF4"/>
  </w:style>
  <w:style w:type="paragraph" w:customStyle="1" w:styleId="58B14AF89FB448F29E499306C49CDD12">
    <w:name w:val="58B14AF89FB448F29E499306C49CDD12"/>
    <w:rsid w:val="00BB5C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2E0FB564-0214-4BE0-B01A-FFB3EF2F14A7}">
  <ds:schemaRefs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71af3243-3dd4-4a8d-8c0d-dd76da1f02a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1BB958FA-2673-4463-A108-AA9782E1A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Dreifach gefaltete Broschüre (blau)</Template>
  <TotalTime>0</TotalTime>
  <Pages>3</Pages>
  <Words>444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2020-10-22T09:23:00Z</dcterms:created>
  <dcterms:modified xsi:type="dcterms:W3CDTF">2020-10-23T14:04:00Z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